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1EDF1" w14:textId="77777777" w:rsidR="00AA1E6E" w:rsidRDefault="00AA1E6E" w:rsidP="00AA1E6E"/>
    <w:p w14:paraId="5FA5873D" w14:textId="77777777" w:rsidR="00AA1E6E" w:rsidRDefault="00AA1E6E" w:rsidP="00AA1E6E"/>
    <w:p w14:paraId="38595C29" w14:textId="2668248A" w:rsidR="00D5337A" w:rsidRDefault="00D5337A" w:rsidP="00D5337A">
      <w:r>
        <w:rPr>
          <w:noProof/>
        </w:rPr>
        <w:drawing>
          <wp:inline distT="0" distB="0" distL="0" distR="0" wp14:anchorId="7CC3FA9E" wp14:editId="295922E7">
            <wp:extent cx="1308313" cy="1800000"/>
            <wp:effectExtent l="0" t="0" r="6350" b="0"/>
            <wp:docPr id="1263697219" name="Graphic 1" descr="Coat of arms of Unlisted Though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697219" name="Graphic 1" descr="Coat of arms of Unlisted Thoughts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31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9D7AB" w14:textId="04693EBD" w:rsidR="00340AF7" w:rsidRDefault="00340AF7" w:rsidP="00D5337A"/>
    <w:sdt>
      <w:sdtPr>
        <w:rPr>
          <w:rStyle w:val="TitleChar"/>
        </w:rPr>
        <w:alias w:val="Title"/>
        <w:tag w:val=""/>
        <w:id w:val="-1401832266"/>
        <w:placeholder>
          <w:docPart w:val="69B7AE8F6929420F8DD3524EBC8152F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39555C67" w14:textId="47F0A800" w:rsidR="00340AF7" w:rsidRPr="00E84EEF" w:rsidRDefault="00E84EEF" w:rsidP="00E84EEF">
          <w:pPr>
            <w:pStyle w:val="Footer"/>
            <w:pBdr>
              <w:bottom w:val="single" w:sz="18" w:space="1" w:color="auto"/>
            </w:pBdr>
            <w:rPr>
              <w:rStyle w:val="TitleChar"/>
            </w:rPr>
          </w:pPr>
          <w:r w:rsidRPr="00E84EEF">
            <w:rPr>
              <w:rStyle w:val="TitleChar"/>
            </w:rPr>
            <w:t>Order Name Order</w:t>
          </w:r>
          <w:r w:rsidR="00340AF7" w:rsidRPr="00E84EEF">
            <w:rPr>
              <w:rStyle w:val="TitleChar"/>
            </w:rPr>
            <w:t xml:space="preserve"> 20XX</w:t>
          </w:r>
        </w:p>
      </w:sdtContent>
    </w:sdt>
    <w:p w14:paraId="7694C9FE" w14:textId="7E25EECC" w:rsidR="00340AF7" w:rsidRDefault="00E84EEF" w:rsidP="00E84EEF">
      <w:r>
        <w:t xml:space="preserve">The Unlisted Board makes this order under </w:t>
      </w:r>
      <w:r w:rsidR="009D7A56">
        <w:t>clause</w:t>
      </w:r>
      <w:r>
        <w:t xml:space="preserve"> XXX of the Constitution/by-law name.</w:t>
      </w:r>
    </w:p>
    <w:p w14:paraId="09BAF83D" w14:textId="2A729CCF" w:rsidR="00B56745" w:rsidRDefault="000C47C2" w:rsidP="00B56745">
      <w:r>
        <w:t xml:space="preserve">Dated </w:t>
      </w:r>
      <w:sdt>
        <w:sdtPr>
          <w:alias w:val="Date"/>
          <w:tag w:val="Date"/>
          <w:id w:val="17282096"/>
          <w:placeholder>
            <w:docPart w:val="DefaultPlaceholder_-1854013440"/>
          </w:placeholder>
          <w:temporary/>
        </w:sdtPr>
        <w:sdtContent>
          <w:r>
            <w:t>DD/MM/YYYY</w:t>
          </w:r>
        </w:sdtContent>
      </w:sdt>
    </w:p>
    <w:tbl>
      <w:tblPr>
        <w:tblW w:w="0" w:type="auto"/>
        <w:tblLook w:val="04A0" w:firstRow="1" w:lastRow="0" w:firstColumn="1" w:lastColumn="0" w:noHBand="0" w:noVBand="1"/>
      </w:tblPr>
      <w:tblGrid>
        <w:gridCol w:w="1678"/>
        <w:gridCol w:w="3102"/>
        <w:gridCol w:w="2568"/>
        <w:gridCol w:w="1676"/>
      </w:tblGrid>
      <w:tr w:rsidR="00FE6970" w14:paraId="6A47A1D9" w14:textId="12AE8242" w:rsidTr="00E84EEF">
        <w:trPr>
          <w:trHeight w:val="2549"/>
        </w:trPr>
        <w:tc>
          <w:tcPr>
            <w:tcW w:w="4780" w:type="dxa"/>
            <w:gridSpan w:val="2"/>
          </w:tcPr>
          <w:p w14:paraId="1676E54E" w14:textId="7F1C70D0" w:rsidR="00FE6970" w:rsidRDefault="00FE6970" w:rsidP="00B56745">
            <w:r>
              <w:t>The Seal of Unlisted Thoughts was affixed to this order in the presence of:</w:t>
            </w:r>
            <w:r w:rsidR="0063337D">
              <w:rPr>
                <w:noProof/>
              </w:rPr>
              <w:t xml:space="preserve"> </w:t>
            </w:r>
          </w:p>
        </w:tc>
        <w:tc>
          <w:tcPr>
            <w:tcW w:w="4244" w:type="dxa"/>
            <w:gridSpan w:val="2"/>
            <w:vAlign w:val="center"/>
          </w:tcPr>
          <w:p w14:paraId="4BC7D2BA" w14:textId="49870945" w:rsidR="00FE6970" w:rsidRDefault="0063337D" w:rsidP="00E84EEF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5C7B8111" wp14:editId="091363B0">
                  <wp:extent cx="1259840" cy="1259840"/>
                  <wp:effectExtent l="0" t="0" r="0" b="0"/>
                  <wp:docPr id="170615697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15697" name="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84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4EEF" w14:paraId="7B2426F1" w14:textId="4BEBFE9D" w:rsidTr="00E84EEF">
        <w:tc>
          <w:tcPr>
            <w:tcW w:w="1678" w:type="dxa"/>
          </w:tcPr>
          <w:p w14:paraId="5918EABB" w14:textId="77777777" w:rsidR="00E84EEF" w:rsidRDefault="00E84EEF" w:rsidP="00B56745"/>
        </w:tc>
        <w:tc>
          <w:tcPr>
            <w:tcW w:w="3102" w:type="dxa"/>
          </w:tcPr>
          <w:p w14:paraId="2BF1ED2A" w14:textId="17FA0666" w:rsidR="00E84EEF" w:rsidRDefault="00E84EEF" w:rsidP="00B56745">
            <w:r>
              <w:t>Name 1</w:t>
            </w:r>
          </w:p>
        </w:tc>
        <w:tc>
          <w:tcPr>
            <w:tcW w:w="2568" w:type="dxa"/>
          </w:tcPr>
          <w:p w14:paraId="3E6AB430" w14:textId="4ABB5007" w:rsidR="00E84EEF" w:rsidRDefault="00E84EEF" w:rsidP="00B56745">
            <w:r>
              <w:t>Name 2</w:t>
            </w:r>
          </w:p>
        </w:tc>
        <w:tc>
          <w:tcPr>
            <w:tcW w:w="1676" w:type="dxa"/>
          </w:tcPr>
          <w:p w14:paraId="3793AD18" w14:textId="77777777" w:rsidR="00E84EEF" w:rsidRDefault="00E84EEF" w:rsidP="00B56745"/>
        </w:tc>
      </w:tr>
      <w:tr w:rsidR="00E84EEF" w14:paraId="6DE70B4D" w14:textId="37644650" w:rsidTr="00E84EEF">
        <w:tc>
          <w:tcPr>
            <w:tcW w:w="1678" w:type="dxa"/>
          </w:tcPr>
          <w:p w14:paraId="34F6DEB7" w14:textId="77777777" w:rsidR="00E84EEF" w:rsidRDefault="00E84EEF" w:rsidP="00B56745"/>
        </w:tc>
        <w:tc>
          <w:tcPr>
            <w:tcW w:w="3102" w:type="dxa"/>
          </w:tcPr>
          <w:p w14:paraId="7DCAF35C" w14:textId="4411F902" w:rsidR="00E84EEF" w:rsidRDefault="00E84EEF" w:rsidP="00B56745">
            <w:r>
              <w:t>Position 1</w:t>
            </w:r>
          </w:p>
        </w:tc>
        <w:tc>
          <w:tcPr>
            <w:tcW w:w="2568" w:type="dxa"/>
          </w:tcPr>
          <w:p w14:paraId="7CD2A94F" w14:textId="43F2F772" w:rsidR="00E84EEF" w:rsidRDefault="00E84EEF" w:rsidP="00B56745">
            <w:r>
              <w:t>Position 2</w:t>
            </w:r>
          </w:p>
        </w:tc>
        <w:tc>
          <w:tcPr>
            <w:tcW w:w="1676" w:type="dxa"/>
          </w:tcPr>
          <w:p w14:paraId="1CEA47AD" w14:textId="77777777" w:rsidR="00E84EEF" w:rsidRDefault="00E84EEF" w:rsidP="00B56745"/>
        </w:tc>
      </w:tr>
      <w:tr w:rsidR="00E84EEF" w14:paraId="4A663033" w14:textId="62CC7ECE" w:rsidTr="00E84EEF">
        <w:tc>
          <w:tcPr>
            <w:tcW w:w="1678" w:type="dxa"/>
          </w:tcPr>
          <w:p w14:paraId="53A984FA" w14:textId="77777777" w:rsidR="00E84EEF" w:rsidRDefault="00E84EEF" w:rsidP="00B56745"/>
        </w:tc>
        <w:tc>
          <w:tcPr>
            <w:tcW w:w="3102" w:type="dxa"/>
          </w:tcPr>
          <w:p w14:paraId="295F5C57" w14:textId="75DA47B5" w:rsidR="00E84EEF" w:rsidRDefault="00E84EEF" w:rsidP="00B56745">
            <w:r>
              <w:t>Name 3</w:t>
            </w:r>
          </w:p>
        </w:tc>
        <w:tc>
          <w:tcPr>
            <w:tcW w:w="2568" w:type="dxa"/>
          </w:tcPr>
          <w:p w14:paraId="43B74C8F" w14:textId="24454984" w:rsidR="00E84EEF" w:rsidRDefault="00E84EEF" w:rsidP="00B56745">
            <w:r>
              <w:t>Name 4</w:t>
            </w:r>
          </w:p>
        </w:tc>
        <w:tc>
          <w:tcPr>
            <w:tcW w:w="1676" w:type="dxa"/>
          </w:tcPr>
          <w:p w14:paraId="5A297F33" w14:textId="77777777" w:rsidR="00E84EEF" w:rsidRDefault="00E84EEF" w:rsidP="00B56745"/>
        </w:tc>
      </w:tr>
      <w:tr w:rsidR="00E84EEF" w14:paraId="2BE53446" w14:textId="0501A39E" w:rsidTr="00E84EEF">
        <w:tc>
          <w:tcPr>
            <w:tcW w:w="1678" w:type="dxa"/>
          </w:tcPr>
          <w:p w14:paraId="4D53F004" w14:textId="77777777" w:rsidR="00E84EEF" w:rsidRDefault="00E84EEF" w:rsidP="00B56745"/>
        </w:tc>
        <w:tc>
          <w:tcPr>
            <w:tcW w:w="3102" w:type="dxa"/>
          </w:tcPr>
          <w:p w14:paraId="282B9AFA" w14:textId="30B8D93E" w:rsidR="00E84EEF" w:rsidRDefault="00E84EEF" w:rsidP="00B56745">
            <w:r>
              <w:t>Position 3</w:t>
            </w:r>
          </w:p>
        </w:tc>
        <w:tc>
          <w:tcPr>
            <w:tcW w:w="2568" w:type="dxa"/>
          </w:tcPr>
          <w:p w14:paraId="3FF02564" w14:textId="1A58B636" w:rsidR="00E84EEF" w:rsidRDefault="00E84EEF" w:rsidP="00B56745">
            <w:r>
              <w:t>Position 4</w:t>
            </w:r>
          </w:p>
        </w:tc>
        <w:tc>
          <w:tcPr>
            <w:tcW w:w="1676" w:type="dxa"/>
          </w:tcPr>
          <w:p w14:paraId="2AEEA0F1" w14:textId="77777777" w:rsidR="00E84EEF" w:rsidRDefault="00E84EEF" w:rsidP="00B56745"/>
        </w:tc>
      </w:tr>
    </w:tbl>
    <w:p w14:paraId="3E12DED2" w14:textId="77777777" w:rsidR="000C47C2" w:rsidRDefault="000C47C2"/>
    <w:p w14:paraId="31B1A5D6" w14:textId="7BA68395" w:rsidR="00D5337A" w:rsidRDefault="00D5337A">
      <w:r>
        <w:br w:type="page"/>
      </w:r>
    </w:p>
    <w:p w14:paraId="1A9E4423" w14:textId="5B2306E9" w:rsidR="00F91331" w:rsidRDefault="00F91331">
      <w:r>
        <w:rPr>
          <w:b/>
          <w:bCs/>
        </w:rPr>
        <w:lastRenderedPageBreak/>
        <w:t>Copyright information</w:t>
      </w:r>
    </w:p>
    <w:p w14:paraId="79762E93" w14:textId="486D2CF9" w:rsidR="00F91331" w:rsidRPr="00F91331" w:rsidRDefault="001F0DD3">
      <w:r w:rsidRPr="001F0DD3">
        <w:t xml:space="preserve">To the extent possible under law, </w:t>
      </w:r>
      <w:r w:rsidR="00B53EFB">
        <w:t>Unlisted Thoughts</w:t>
      </w:r>
      <w:r w:rsidRPr="001F0DD3">
        <w:t xml:space="preserve"> has waived all copyright and related or neighbouring rights to this work. This work is released under </w:t>
      </w:r>
      <w:hyperlink r:id="rId12" w:history="1">
        <w:r w:rsidRPr="001F0DD3">
          <w:rPr>
            <w:rStyle w:val="Hyperlink"/>
          </w:rPr>
          <w:t>CC0 1.0 Universal</w:t>
        </w:r>
      </w:hyperlink>
      <w:r w:rsidRPr="001F0DD3">
        <w:t xml:space="preserve"> (CC0 1.0) Public Domain Dedication.</w:t>
      </w:r>
    </w:p>
    <w:p w14:paraId="7BE5AEA1" w14:textId="32FC7842" w:rsidR="00F91331" w:rsidRDefault="00F91331">
      <w:r>
        <w:br w:type="page"/>
      </w:r>
    </w:p>
    <w:p w14:paraId="52CFCF1A" w14:textId="59E948CC" w:rsidR="00172507" w:rsidRPr="004C717E" w:rsidRDefault="004C717E" w:rsidP="004C717E">
      <w:pPr>
        <w:pStyle w:val="Heading1"/>
      </w:pPr>
      <w:bookmarkStart w:id="0" w:name="_Toc208101141"/>
      <w:r w:rsidRPr="004C717E">
        <w:lastRenderedPageBreak/>
        <w:t>Part 1—Preliminary (Heading 1)</w:t>
      </w:r>
      <w:bookmarkEnd w:id="0"/>
    </w:p>
    <w:p w14:paraId="337F7A23" w14:textId="30E785EF" w:rsidR="00276659" w:rsidRDefault="004C717E" w:rsidP="00276659">
      <w:pPr>
        <w:pStyle w:val="Heading3"/>
      </w:pPr>
      <w:bookmarkStart w:id="1" w:name="_Toc208101142"/>
      <w:r>
        <w:t>Name of order</w:t>
      </w:r>
      <w:bookmarkEnd w:id="1"/>
    </w:p>
    <w:p w14:paraId="0A0400BD" w14:textId="765D636E" w:rsidR="00276659" w:rsidRDefault="004C717E" w:rsidP="00276659">
      <w:pPr>
        <w:pStyle w:val="BodyText"/>
        <w:numPr>
          <w:ilvl w:val="0"/>
          <w:numId w:val="0"/>
        </w:numPr>
        <w:ind w:left="1080"/>
      </w:pPr>
      <w:r>
        <w:t>This order is the</w:t>
      </w:r>
      <w:r w:rsidR="00276659">
        <w:t xml:space="preserve"> </w:t>
      </w:r>
      <w:sdt>
        <w:sdtPr>
          <w:rPr>
            <w:i/>
            <w:iCs/>
          </w:rPr>
          <w:alias w:val="Title"/>
          <w:tag w:val=""/>
          <w:id w:val="-15548207"/>
          <w:placeholder>
            <w:docPart w:val="4F6E1B4282214D6E9D4884B72D9F231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E84EEF">
            <w:rPr>
              <w:i/>
              <w:iCs/>
            </w:rPr>
            <w:t>Order Name Order 20XX</w:t>
          </w:r>
        </w:sdtContent>
      </w:sdt>
      <w:r w:rsidR="00276659">
        <w:t>.</w:t>
      </w:r>
    </w:p>
    <w:p w14:paraId="03EFCD11" w14:textId="30447710" w:rsidR="00276659" w:rsidRDefault="00276659" w:rsidP="00276659">
      <w:pPr>
        <w:pStyle w:val="Heading3"/>
      </w:pPr>
      <w:bookmarkStart w:id="2" w:name="_Toc208101143"/>
      <w:r>
        <w:t>Commencement</w:t>
      </w:r>
      <w:bookmarkEnd w:id="2"/>
    </w:p>
    <w:p w14:paraId="6BCBDFAD" w14:textId="07D5E7AF" w:rsidR="00276659" w:rsidRDefault="00276659" w:rsidP="00276659">
      <w:pPr>
        <w:pStyle w:val="BodyText"/>
        <w:numPr>
          <w:ilvl w:val="0"/>
          <w:numId w:val="0"/>
        </w:numPr>
        <w:ind w:left="1080"/>
      </w:pPr>
      <w:r>
        <w:t xml:space="preserve">This </w:t>
      </w:r>
      <w:r w:rsidR="004C717E">
        <w:t>order</w:t>
      </w:r>
      <w:r>
        <w:t xml:space="preserve"> commences on DD MMMM YYY.</w:t>
      </w:r>
    </w:p>
    <w:p w14:paraId="53544492" w14:textId="683820F3" w:rsidR="00276659" w:rsidRDefault="006C0FA5" w:rsidP="006C0FA5">
      <w:pPr>
        <w:pStyle w:val="Heading3"/>
      </w:pPr>
      <w:bookmarkStart w:id="3" w:name="_Toc208101144"/>
      <w:r>
        <w:t>Definitions</w:t>
      </w:r>
      <w:bookmarkEnd w:id="3"/>
    </w:p>
    <w:p w14:paraId="4AB2B727" w14:textId="7FACD510" w:rsidR="006C0FA5" w:rsidRDefault="006C0FA5" w:rsidP="006C0FA5">
      <w:pPr>
        <w:pStyle w:val="BodyText"/>
        <w:numPr>
          <w:ilvl w:val="0"/>
          <w:numId w:val="0"/>
        </w:numPr>
        <w:ind w:left="1080"/>
      </w:pPr>
      <w:r>
        <w:t xml:space="preserve">In this </w:t>
      </w:r>
      <w:r w:rsidR="004C717E">
        <w:t>order, unless the contrary intentions appear</w:t>
      </w:r>
      <w:r>
        <w:t>:</w:t>
      </w:r>
    </w:p>
    <w:p w14:paraId="2E81B793" w14:textId="748DB213" w:rsidR="006C0FA5" w:rsidRDefault="006C0FA5" w:rsidP="006C0FA5">
      <w:pPr>
        <w:pStyle w:val="BodyText"/>
        <w:numPr>
          <w:ilvl w:val="0"/>
          <w:numId w:val="0"/>
        </w:numPr>
        <w:ind w:left="1080"/>
      </w:pPr>
      <w:r>
        <w:rPr>
          <w:b/>
          <w:bCs/>
          <w:i/>
          <w:iCs/>
        </w:rPr>
        <w:t xml:space="preserve">amend </w:t>
      </w:r>
      <w:r>
        <w:t>means a change in the provisions.</w:t>
      </w:r>
    </w:p>
    <w:p w14:paraId="35942D13" w14:textId="3B4A448F" w:rsidR="006C0FA5" w:rsidRDefault="006C0FA5" w:rsidP="006C0FA5">
      <w:pPr>
        <w:pStyle w:val="BodyText"/>
        <w:numPr>
          <w:ilvl w:val="0"/>
          <w:numId w:val="0"/>
        </w:numPr>
        <w:ind w:left="1080"/>
      </w:pPr>
      <w:r>
        <w:rPr>
          <w:b/>
          <w:bCs/>
          <w:i/>
          <w:iCs/>
        </w:rPr>
        <w:t xml:space="preserve">order </w:t>
      </w:r>
      <w:r>
        <w:t>means an order by the Board under the Unlisted Thoughts Constitution.</w:t>
      </w:r>
    </w:p>
    <w:p w14:paraId="73945878" w14:textId="7B11E4E7" w:rsidR="006C0FA5" w:rsidRDefault="004C717E" w:rsidP="00821E7F">
      <w:pPr>
        <w:pStyle w:val="Heading3"/>
      </w:pPr>
      <w:bookmarkStart w:id="4" w:name="_Toc208101145"/>
      <w:r>
        <w:t>Order</w:t>
      </w:r>
      <w:r w:rsidR="006C0FA5">
        <w:t xml:space="preserve"> 5</w:t>
      </w:r>
      <w:bookmarkEnd w:id="4"/>
    </w:p>
    <w:p w14:paraId="2831337F" w14:textId="16BFDFCB" w:rsidR="006C0FA5" w:rsidRDefault="006C0FA5" w:rsidP="006C0FA5">
      <w:pPr>
        <w:pStyle w:val="BodyText"/>
        <w:numPr>
          <w:ilvl w:val="0"/>
          <w:numId w:val="93"/>
        </w:numPr>
      </w:pPr>
      <w:r>
        <w:t>A</w:t>
      </w:r>
      <w:r w:rsidR="004C717E">
        <w:t xml:space="preserve">n order </w:t>
      </w:r>
      <w:r>
        <w:t>is made up of:</w:t>
      </w:r>
    </w:p>
    <w:p w14:paraId="20E32E5B" w14:textId="3C8E9F2A" w:rsidR="006C0FA5" w:rsidRDefault="004C717E" w:rsidP="006C0FA5">
      <w:pPr>
        <w:pStyle w:val="BodyText"/>
        <w:numPr>
          <w:ilvl w:val="1"/>
          <w:numId w:val="93"/>
        </w:numPr>
      </w:pPr>
      <w:r>
        <w:t>paragraph</w:t>
      </w:r>
      <w:r w:rsidR="006C0FA5">
        <w:t xml:space="preserve"> (a), and</w:t>
      </w:r>
    </w:p>
    <w:p w14:paraId="78C0A31B" w14:textId="0BBB516C" w:rsidR="006C0FA5" w:rsidRDefault="004C717E" w:rsidP="006C0FA5">
      <w:pPr>
        <w:pStyle w:val="BodyText"/>
        <w:numPr>
          <w:ilvl w:val="1"/>
          <w:numId w:val="93"/>
        </w:numPr>
      </w:pPr>
      <w:r>
        <w:t xml:space="preserve">paragraph </w:t>
      </w:r>
      <w:r w:rsidR="006C0FA5">
        <w:t>(b) is made up of</w:t>
      </w:r>
      <w:r>
        <w:t xml:space="preserve"> sub-</w:t>
      </w:r>
      <w:r w:rsidR="006C0FA5">
        <w:t>paragraphs:</w:t>
      </w:r>
    </w:p>
    <w:p w14:paraId="11905B77" w14:textId="2A3350A2" w:rsidR="006C0FA5" w:rsidRDefault="004C717E" w:rsidP="006C0FA5">
      <w:pPr>
        <w:pStyle w:val="BodyText"/>
        <w:numPr>
          <w:ilvl w:val="2"/>
          <w:numId w:val="93"/>
        </w:numPr>
      </w:pPr>
      <w:r>
        <w:t>sub-</w:t>
      </w:r>
      <w:r w:rsidR="006C0FA5">
        <w:t>paragraph</w:t>
      </w:r>
      <w:r>
        <w:t>s</w:t>
      </w:r>
      <w:r w:rsidR="000C47C2">
        <w:t xml:space="preserve"> </w:t>
      </w:r>
      <w:r w:rsidR="006C0FA5">
        <w:t>(</w:t>
      </w:r>
      <w:proofErr w:type="spellStart"/>
      <w:r w:rsidR="006C0FA5">
        <w:t>i</w:t>
      </w:r>
      <w:proofErr w:type="spellEnd"/>
      <w:r w:rsidR="006C0FA5">
        <w:t>), and</w:t>
      </w:r>
    </w:p>
    <w:p w14:paraId="2A71579E" w14:textId="0D85C556" w:rsidR="006C0FA5" w:rsidRDefault="004C717E" w:rsidP="006C0FA5">
      <w:pPr>
        <w:pStyle w:val="BodyText"/>
        <w:numPr>
          <w:ilvl w:val="2"/>
          <w:numId w:val="93"/>
        </w:numPr>
      </w:pPr>
      <w:r>
        <w:t>sub-</w:t>
      </w:r>
      <w:r w:rsidR="006C0FA5">
        <w:t>paragraph</w:t>
      </w:r>
      <w:r>
        <w:t>s</w:t>
      </w:r>
      <w:r w:rsidR="006C0FA5">
        <w:t xml:space="preserve"> (ii).</w:t>
      </w:r>
    </w:p>
    <w:p w14:paraId="07088B53" w14:textId="40F7C0A6" w:rsidR="006C0FA5" w:rsidRDefault="006C0FA5" w:rsidP="006C0FA5">
      <w:pPr>
        <w:pStyle w:val="BodyText"/>
      </w:pPr>
      <w:r>
        <w:t>A</w:t>
      </w:r>
      <w:r w:rsidR="004C717E">
        <w:t xml:space="preserve">n order </w:t>
      </w:r>
      <w:r>
        <w:t xml:space="preserve">does not need to include </w:t>
      </w:r>
      <w:r w:rsidR="000C47C2">
        <w:t>sub-orders</w:t>
      </w:r>
      <w:r>
        <w:t>.</w:t>
      </w:r>
    </w:p>
    <w:p w14:paraId="102F9805" w14:textId="2CBBFD1E" w:rsidR="006C0FA5" w:rsidRPr="006C0FA5" w:rsidRDefault="006C0FA5" w:rsidP="00FE6970">
      <w:pPr>
        <w:pStyle w:val="BodyText"/>
        <w:numPr>
          <w:ilvl w:val="0"/>
          <w:numId w:val="0"/>
        </w:numPr>
      </w:pPr>
    </w:p>
    <w:sectPr w:rsidR="006C0FA5" w:rsidRPr="006C0FA5" w:rsidSect="0056570F">
      <w:headerReference w:type="default" r:id="rId13"/>
      <w:footerReference w:type="default" r:id="rId14"/>
      <w:type w:val="continuous"/>
      <w:pgSz w:w="11906" w:h="16838"/>
      <w:pgMar w:top="737" w:right="1418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0662D" w14:textId="77777777" w:rsidR="00457612" w:rsidRDefault="00457612" w:rsidP="00D5337A">
      <w:pPr>
        <w:spacing w:after="0" w:line="240" w:lineRule="auto"/>
      </w:pPr>
      <w:r>
        <w:separator/>
      </w:r>
    </w:p>
  </w:endnote>
  <w:endnote w:type="continuationSeparator" w:id="0">
    <w:p w14:paraId="169A7043" w14:textId="77777777" w:rsidR="00457612" w:rsidRDefault="00457612" w:rsidP="00D53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3020"/>
      <w:gridCol w:w="3020"/>
    </w:tblGrid>
    <w:tr w:rsidR="007B2E93" w14:paraId="4830443F" w14:textId="77777777" w:rsidTr="007B2E93">
      <w:tc>
        <w:tcPr>
          <w:tcW w:w="3020" w:type="dxa"/>
          <w:tcBorders>
            <w:top w:val="single" w:sz="18" w:space="0" w:color="000000" w:themeColor="text1"/>
          </w:tcBorders>
        </w:tcPr>
        <w:p w14:paraId="55417985" w14:textId="77777777" w:rsidR="007B2E93" w:rsidRDefault="007B2E93" w:rsidP="007B2E93">
          <w:pPr>
            <w:pStyle w:val="NoSpacing"/>
          </w:pPr>
        </w:p>
      </w:tc>
      <w:tc>
        <w:tcPr>
          <w:tcW w:w="3020" w:type="dxa"/>
          <w:tcBorders>
            <w:top w:val="single" w:sz="18" w:space="0" w:color="000000" w:themeColor="text1"/>
          </w:tcBorders>
        </w:tcPr>
        <w:p w14:paraId="4BDFD7E8" w14:textId="5FA379AA" w:rsidR="007B2E93" w:rsidRPr="00F97EAC" w:rsidRDefault="00000000" w:rsidP="007B2E93">
          <w:pPr>
            <w:pStyle w:val="NoSpacing"/>
            <w:rPr>
              <w:i/>
              <w:iCs/>
            </w:rPr>
          </w:pPr>
          <w:sdt>
            <w:sdtPr>
              <w:rPr>
                <w:i/>
                <w:iCs/>
              </w:rPr>
              <w:alias w:val="Title"/>
              <w:tag w:val=""/>
              <w:id w:val="786621876"/>
              <w:placeholder>
                <w:docPart w:val="318ABEDE5C2041068C831C07A5A384CC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 w:rsidR="00E84EEF">
                <w:rPr>
                  <w:i/>
                  <w:iCs/>
                </w:rPr>
                <w:t>Order Name Order 20XX</w:t>
              </w:r>
            </w:sdtContent>
          </w:sdt>
        </w:p>
      </w:tc>
      <w:tc>
        <w:tcPr>
          <w:tcW w:w="3020" w:type="dxa"/>
          <w:tcBorders>
            <w:top w:val="single" w:sz="18" w:space="0" w:color="000000" w:themeColor="text1"/>
          </w:tcBorders>
        </w:tcPr>
        <w:p w14:paraId="656AAB08" w14:textId="71DBD1FD" w:rsidR="007B2E93" w:rsidRDefault="00000000" w:rsidP="007B2E93">
          <w:pPr>
            <w:pStyle w:val="NoSpacing"/>
            <w:jc w:val="right"/>
          </w:pPr>
          <w:sdt>
            <w:sdtPr>
              <w:id w:val="-1668629117"/>
              <w:docPartObj>
                <w:docPartGallery w:val="Page Numbers (Bottom of Page)"/>
                <w:docPartUnique/>
              </w:docPartObj>
            </w:sdtPr>
            <w:sdtContent>
              <w:r w:rsidR="007B2E93" w:rsidRPr="007B2E93">
                <w:fldChar w:fldCharType="begin"/>
              </w:r>
              <w:r w:rsidR="007B2E93" w:rsidRPr="007B2E93">
                <w:instrText xml:space="preserve"> PAGE   \* MERGEFORMAT </w:instrText>
              </w:r>
              <w:r w:rsidR="007B2E93" w:rsidRPr="007B2E93">
                <w:fldChar w:fldCharType="separate"/>
              </w:r>
              <w:r w:rsidR="007B2E93">
                <w:t>5</w:t>
              </w:r>
              <w:r w:rsidR="007B2E93" w:rsidRPr="007B2E93">
                <w:fldChar w:fldCharType="end"/>
              </w:r>
            </w:sdtContent>
          </w:sdt>
        </w:p>
      </w:tc>
    </w:tr>
  </w:tbl>
  <w:p w14:paraId="19C51833" w14:textId="660955E0" w:rsidR="008F4EAE" w:rsidRPr="007B2E93" w:rsidRDefault="008F4EAE" w:rsidP="007B2E93">
    <w:pPr>
      <w:pStyle w:val="NoSpaci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3558A" w14:textId="77777777" w:rsidR="00457612" w:rsidRDefault="00457612" w:rsidP="00D5337A">
      <w:pPr>
        <w:spacing w:after="0" w:line="240" w:lineRule="auto"/>
      </w:pPr>
      <w:r>
        <w:separator/>
      </w:r>
    </w:p>
  </w:footnote>
  <w:footnote w:type="continuationSeparator" w:id="0">
    <w:p w14:paraId="454BB34B" w14:textId="77777777" w:rsidR="00457612" w:rsidRDefault="00457612" w:rsidP="00D53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9060"/>
    </w:tblGrid>
    <w:tr w:rsidR="007B2E93" w14:paraId="2A3411D0" w14:textId="77777777" w:rsidTr="007B2E93">
      <w:tc>
        <w:tcPr>
          <w:tcW w:w="9060" w:type="dxa"/>
          <w:tcBorders>
            <w:top w:val="nil"/>
            <w:left w:val="nil"/>
            <w:bottom w:val="single" w:sz="18" w:space="0" w:color="000000" w:themeColor="text1"/>
            <w:right w:val="nil"/>
          </w:tcBorders>
        </w:tcPr>
        <w:p w14:paraId="33BB0ED0" w14:textId="77777777" w:rsidR="007B2E93" w:rsidRDefault="007B2E93" w:rsidP="007B2E93">
          <w:pPr>
            <w:pStyle w:val="NoSpacing"/>
          </w:pPr>
        </w:p>
      </w:tc>
    </w:tr>
  </w:tbl>
  <w:p w14:paraId="36E773E3" w14:textId="6AB7403F" w:rsidR="00D5337A" w:rsidRDefault="00D5337A" w:rsidP="007B2E93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802EF"/>
    <w:multiLevelType w:val="hybridMultilevel"/>
    <w:tmpl w:val="370C2302"/>
    <w:lvl w:ilvl="0" w:tplc="E2F2E4F8">
      <w:start w:val="1"/>
      <w:numFmt w:val="lowerLetter"/>
      <w:suff w:val="space"/>
      <w:lvlText w:val="(a%1)"/>
      <w:lvlJc w:val="left"/>
      <w:pPr>
        <w:ind w:left="180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4D7543F"/>
    <w:multiLevelType w:val="hybridMultilevel"/>
    <w:tmpl w:val="6EB45534"/>
    <w:lvl w:ilvl="0" w:tplc="2820D6F4">
      <w:start w:val="1"/>
      <w:numFmt w:val="decimal"/>
      <w:pStyle w:val="BodyText"/>
      <w:lvlText w:val="(%1)"/>
      <w:lvlJc w:val="right"/>
      <w:pPr>
        <w:ind w:left="1080" w:hanging="360"/>
      </w:pPr>
    </w:lvl>
    <w:lvl w:ilvl="1" w:tplc="9A3EC5DA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90A0DCEC">
      <w:start w:val="1"/>
      <w:numFmt w:val="lowerRoman"/>
      <w:lvlText w:val="(%3)"/>
      <w:lvlJc w:val="right"/>
      <w:pPr>
        <w:ind w:left="2700" w:hanging="360"/>
      </w:pPr>
      <w:rPr>
        <w:rFonts w:hint="default"/>
      </w:rPr>
    </w:lvl>
    <w:lvl w:ilvl="3" w:tplc="0C09000F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133968"/>
    <w:multiLevelType w:val="hybridMultilevel"/>
    <w:tmpl w:val="6A44537E"/>
    <w:lvl w:ilvl="0" w:tplc="12441334">
      <w:start w:val="1"/>
      <w:numFmt w:val="decimal"/>
      <w:pStyle w:val="SectionText"/>
      <w:lvlText w:val="(%1)"/>
      <w:lvlJc w:val="left"/>
      <w:pPr>
        <w:ind w:left="1080" w:hanging="360"/>
      </w:pPr>
      <w:rPr>
        <w:rFonts w:hint="default"/>
      </w:rPr>
    </w:lvl>
    <w:lvl w:ilvl="1" w:tplc="9A3EC5DA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90A0DCEC">
      <w:start w:val="1"/>
      <w:numFmt w:val="lowerRoman"/>
      <w:lvlText w:val="(%3)"/>
      <w:lvlJc w:val="right"/>
      <w:pPr>
        <w:ind w:left="2520" w:hanging="180"/>
      </w:pPr>
      <w:rPr>
        <w:rFonts w:hint="default"/>
      </w:r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DC41CC"/>
    <w:multiLevelType w:val="hybridMultilevel"/>
    <w:tmpl w:val="DFBE03AE"/>
    <w:lvl w:ilvl="0" w:tplc="7736F54E">
      <w:start w:val="1"/>
      <w:numFmt w:val="decimal"/>
      <w:pStyle w:val="NoteOLD"/>
      <w:lvlText w:val="Example %1:"/>
      <w:lvlJc w:val="righ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73451"/>
    <w:multiLevelType w:val="hybridMultilevel"/>
    <w:tmpl w:val="9F7A91AA"/>
    <w:lvl w:ilvl="0" w:tplc="9A3EC5DA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CD32554"/>
    <w:multiLevelType w:val="hybridMultilevel"/>
    <w:tmpl w:val="536A71F4"/>
    <w:lvl w:ilvl="0" w:tplc="E9A049C4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A403E2A"/>
    <w:multiLevelType w:val="hybridMultilevel"/>
    <w:tmpl w:val="34E80606"/>
    <w:lvl w:ilvl="0" w:tplc="E2F2E4F8">
      <w:start w:val="1"/>
      <w:numFmt w:val="lowerLetter"/>
      <w:suff w:val="space"/>
      <w:lvlText w:val="(a%1)"/>
      <w:lvlJc w:val="left"/>
      <w:pPr>
        <w:ind w:left="180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C9F5040"/>
    <w:multiLevelType w:val="hybridMultilevel"/>
    <w:tmpl w:val="C714C38A"/>
    <w:lvl w:ilvl="0" w:tplc="91D8B1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A25840"/>
    <w:multiLevelType w:val="hybridMultilevel"/>
    <w:tmpl w:val="F760A1D4"/>
    <w:lvl w:ilvl="0" w:tplc="54B4E670">
      <w:start w:val="1"/>
      <w:numFmt w:val="decimal"/>
      <w:pStyle w:val="Heading3"/>
      <w:suff w:val="space"/>
      <w:lvlText w:val="%1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1695DF3"/>
    <w:multiLevelType w:val="hybridMultilevel"/>
    <w:tmpl w:val="ADCC0D92"/>
    <w:lvl w:ilvl="0" w:tplc="FFFFFFFF">
      <w:start w:val="1"/>
      <w:numFmt w:val="lowerLetter"/>
      <w:lvlText w:val="(%1)"/>
      <w:lvlJc w:val="left"/>
      <w:pPr>
        <w:ind w:left="1800" w:hanging="360"/>
      </w:pPr>
      <w:rPr>
        <w:rFonts w:ascii="Public Sans" w:hAnsi="Public Sans" w:hint="default"/>
        <w:w w:val="99"/>
        <w:sz w:val="22"/>
        <w:szCs w:val="22"/>
      </w:rPr>
    </w:lvl>
    <w:lvl w:ilvl="1" w:tplc="90A0DCEC">
      <w:start w:val="1"/>
      <w:numFmt w:val="lowerRoman"/>
      <w:lvlText w:val="(%2)"/>
      <w:lvlJc w:val="right"/>
      <w:pPr>
        <w:ind w:left="27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6A1330B6"/>
    <w:multiLevelType w:val="hybridMultilevel"/>
    <w:tmpl w:val="1C289F50"/>
    <w:lvl w:ilvl="0" w:tplc="3862605A">
      <w:start w:val="1"/>
      <w:numFmt w:val="lowerLetter"/>
      <w:lvlText w:val="(%1)"/>
      <w:lvlJc w:val="left"/>
      <w:pPr>
        <w:ind w:left="1800" w:hanging="360"/>
      </w:pPr>
      <w:rPr>
        <w:rFonts w:ascii="Public Sans" w:hAnsi="Public Sans" w:hint="default"/>
        <w:w w:val="99"/>
        <w:sz w:val="22"/>
        <w:szCs w:val="22"/>
      </w:rPr>
    </w:lvl>
    <w:lvl w:ilvl="1" w:tplc="90A0DCEC">
      <w:start w:val="1"/>
      <w:numFmt w:val="lowerRoman"/>
      <w:lvlText w:val="(%2)"/>
      <w:lvlJc w:val="right"/>
      <w:pPr>
        <w:ind w:left="270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6EC97062"/>
    <w:multiLevelType w:val="hybridMultilevel"/>
    <w:tmpl w:val="53F2D680"/>
    <w:lvl w:ilvl="0" w:tplc="9A3EC5DA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844907325">
    <w:abstractNumId w:val="8"/>
  </w:num>
  <w:num w:numId="2" w16cid:durableId="817065787">
    <w:abstractNumId w:val="2"/>
  </w:num>
  <w:num w:numId="3" w16cid:durableId="22293443">
    <w:abstractNumId w:val="1"/>
  </w:num>
  <w:num w:numId="4" w16cid:durableId="923340783">
    <w:abstractNumId w:val="3"/>
  </w:num>
  <w:num w:numId="5" w16cid:durableId="1575775072">
    <w:abstractNumId w:val="1"/>
    <w:lvlOverride w:ilvl="0">
      <w:startOverride w:val="1"/>
    </w:lvlOverride>
  </w:num>
  <w:num w:numId="6" w16cid:durableId="1305618905">
    <w:abstractNumId w:val="1"/>
    <w:lvlOverride w:ilvl="0">
      <w:startOverride w:val="1"/>
    </w:lvlOverride>
  </w:num>
  <w:num w:numId="7" w16cid:durableId="124322708">
    <w:abstractNumId w:val="1"/>
    <w:lvlOverride w:ilvl="0">
      <w:startOverride w:val="1"/>
    </w:lvlOverride>
  </w:num>
  <w:num w:numId="8" w16cid:durableId="1530532375">
    <w:abstractNumId w:val="1"/>
    <w:lvlOverride w:ilvl="0">
      <w:startOverride w:val="1"/>
    </w:lvlOverride>
  </w:num>
  <w:num w:numId="9" w16cid:durableId="818378973">
    <w:abstractNumId w:val="1"/>
    <w:lvlOverride w:ilvl="0">
      <w:startOverride w:val="1"/>
    </w:lvlOverride>
  </w:num>
  <w:num w:numId="10" w16cid:durableId="1895432941">
    <w:abstractNumId w:val="1"/>
    <w:lvlOverride w:ilvl="0">
      <w:startOverride w:val="1"/>
    </w:lvlOverride>
  </w:num>
  <w:num w:numId="11" w16cid:durableId="300352228">
    <w:abstractNumId w:val="1"/>
    <w:lvlOverride w:ilvl="0">
      <w:startOverride w:val="1"/>
    </w:lvlOverride>
  </w:num>
  <w:num w:numId="12" w16cid:durableId="260987469">
    <w:abstractNumId w:val="1"/>
    <w:lvlOverride w:ilvl="0">
      <w:startOverride w:val="1"/>
    </w:lvlOverride>
  </w:num>
  <w:num w:numId="13" w16cid:durableId="884607118">
    <w:abstractNumId w:val="11"/>
  </w:num>
  <w:num w:numId="14" w16cid:durableId="886063588">
    <w:abstractNumId w:val="1"/>
    <w:lvlOverride w:ilvl="0">
      <w:startOverride w:val="1"/>
    </w:lvlOverride>
  </w:num>
  <w:num w:numId="15" w16cid:durableId="1031145432">
    <w:abstractNumId w:val="4"/>
  </w:num>
  <w:num w:numId="16" w16cid:durableId="188960093">
    <w:abstractNumId w:val="1"/>
    <w:lvlOverride w:ilvl="0">
      <w:startOverride w:val="1"/>
    </w:lvlOverride>
  </w:num>
  <w:num w:numId="17" w16cid:durableId="89350752">
    <w:abstractNumId w:val="1"/>
    <w:lvlOverride w:ilvl="0">
      <w:startOverride w:val="1"/>
    </w:lvlOverride>
  </w:num>
  <w:num w:numId="18" w16cid:durableId="1012800711">
    <w:abstractNumId w:val="1"/>
    <w:lvlOverride w:ilvl="0">
      <w:startOverride w:val="1"/>
    </w:lvlOverride>
  </w:num>
  <w:num w:numId="19" w16cid:durableId="942422281">
    <w:abstractNumId w:val="1"/>
    <w:lvlOverride w:ilvl="0">
      <w:startOverride w:val="1"/>
    </w:lvlOverride>
  </w:num>
  <w:num w:numId="20" w16cid:durableId="1481649389">
    <w:abstractNumId w:val="1"/>
  </w:num>
  <w:num w:numId="21" w16cid:durableId="1907032809">
    <w:abstractNumId w:val="1"/>
    <w:lvlOverride w:ilvl="0">
      <w:startOverride w:val="1"/>
    </w:lvlOverride>
  </w:num>
  <w:num w:numId="22" w16cid:durableId="2132893573">
    <w:abstractNumId w:val="7"/>
  </w:num>
  <w:num w:numId="23" w16cid:durableId="293411354">
    <w:abstractNumId w:val="1"/>
    <w:lvlOverride w:ilvl="0">
      <w:startOverride w:val="1"/>
    </w:lvlOverride>
  </w:num>
  <w:num w:numId="24" w16cid:durableId="1300842496">
    <w:abstractNumId w:val="1"/>
    <w:lvlOverride w:ilvl="0">
      <w:startOverride w:val="1"/>
    </w:lvlOverride>
  </w:num>
  <w:num w:numId="25" w16cid:durableId="377973479">
    <w:abstractNumId w:val="1"/>
    <w:lvlOverride w:ilvl="0">
      <w:startOverride w:val="1"/>
    </w:lvlOverride>
  </w:num>
  <w:num w:numId="26" w16cid:durableId="16469015">
    <w:abstractNumId w:val="1"/>
    <w:lvlOverride w:ilvl="0">
      <w:startOverride w:val="1"/>
    </w:lvlOverride>
  </w:num>
  <w:num w:numId="27" w16cid:durableId="1543664981">
    <w:abstractNumId w:val="1"/>
    <w:lvlOverride w:ilvl="0">
      <w:startOverride w:val="1"/>
    </w:lvlOverride>
  </w:num>
  <w:num w:numId="28" w16cid:durableId="1468742827">
    <w:abstractNumId w:val="1"/>
    <w:lvlOverride w:ilvl="0">
      <w:startOverride w:val="1"/>
    </w:lvlOverride>
  </w:num>
  <w:num w:numId="29" w16cid:durableId="893811825">
    <w:abstractNumId w:val="1"/>
    <w:lvlOverride w:ilvl="0">
      <w:startOverride w:val="1"/>
    </w:lvlOverride>
  </w:num>
  <w:num w:numId="30" w16cid:durableId="1003363469">
    <w:abstractNumId w:val="1"/>
    <w:lvlOverride w:ilvl="0">
      <w:startOverride w:val="1"/>
    </w:lvlOverride>
  </w:num>
  <w:num w:numId="31" w16cid:durableId="1881748833">
    <w:abstractNumId w:val="1"/>
    <w:lvlOverride w:ilvl="0">
      <w:startOverride w:val="1"/>
    </w:lvlOverride>
  </w:num>
  <w:num w:numId="32" w16cid:durableId="1928148022">
    <w:abstractNumId w:val="1"/>
    <w:lvlOverride w:ilvl="0">
      <w:startOverride w:val="1"/>
    </w:lvlOverride>
  </w:num>
  <w:num w:numId="33" w16cid:durableId="1209950035">
    <w:abstractNumId w:val="1"/>
    <w:lvlOverride w:ilvl="0">
      <w:startOverride w:val="1"/>
    </w:lvlOverride>
  </w:num>
  <w:num w:numId="34" w16cid:durableId="1824472033">
    <w:abstractNumId w:val="10"/>
  </w:num>
  <w:num w:numId="35" w16cid:durableId="461654039">
    <w:abstractNumId w:val="1"/>
    <w:lvlOverride w:ilvl="0">
      <w:startOverride w:val="1"/>
    </w:lvlOverride>
  </w:num>
  <w:num w:numId="36" w16cid:durableId="1504852313">
    <w:abstractNumId w:val="1"/>
    <w:lvlOverride w:ilvl="0">
      <w:startOverride w:val="1"/>
    </w:lvlOverride>
  </w:num>
  <w:num w:numId="37" w16cid:durableId="131605183">
    <w:abstractNumId w:val="9"/>
  </w:num>
  <w:num w:numId="38" w16cid:durableId="868569200">
    <w:abstractNumId w:val="1"/>
    <w:lvlOverride w:ilvl="0">
      <w:startOverride w:val="1"/>
    </w:lvlOverride>
  </w:num>
  <w:num w:numId="39" w16cid:durableId="1972861829">
    <w:abstractNumId w:val="1"/>
    <w:lvlOverride w:ilvl="0">
      <w:startOverride w:val="1"/>
    </w:lvlOverride>
  </w:num>
  <w:num w:numId="40" w16cid:durableId="442696397">
    <w:abstractNumId w:val="1"/>
    <w:lvlOverride w:ilvl="0">
      <w:startOverride w:val="1"/>
    </w:lvlOverride>
  </w:num>
  <w:num w:numId="41" w16cid:durableId="529297748">
    <w:abstractNumId w:val="1"/>
  </w:num>
  <w:num w:numId="42" w16cid:durableId="1590575106">
    <w:abstractNumId w:val="1"/>
    <w:lvlOverride w:ilvl="0">
      <w:startOverride w:val="1"/>
    </w:lvlOverride>
  </w:num>
  <w:num w:numId="43" w16cid:durableId="992443103">
    <w:abstractNumId w:val="1"/>
    <w:lvlOverride w:ilvl="0">
      <w:startOverride w:val="1"/>
    </w:lvlOverride>
  </w:num>
  <w:num w:numId="44" w16cid:durableId="1640257662">
    <w:abstractNumId w:val="1"/>
    <w:lvlOverride w:ilvl="0">
      <w:startOverride w:val="1"/>
    </w:lvlOverride>
  </w:num>
  <w:num w:numId="45" w16cid:durableId="1090195895">
    <w:abstractNumId w:val="1"/>
    <w:lvlOverride w:ilvl="0">
      <w:startOverride w:val="1"/>
    </w:lvlOverride>
  </w:num>
  <w:num w:numId="46" w16cid:durableId="1077678196">
    <w:abstractNumId w:val="1"/>
    <w:lvlOverride w:ilvl="0">
      <w:startOverride w:val="1"/>
    </w:lvlOverride>
  </w:num>
  <w:num w:numId="47" w16cid:durableId="969020068">
    <w:abstractNumId w:val="1"/>
    <w:lvlOverride w:ilvl="0">
      <w:startOverride w:val="1"/>
    </w:lvlOverride>
  </w:num>
  <w:num w:numId="48" w16cid:durableId="1431386716">
    <w:abstractNumId w:val="1"/>
    <w:lvlOverride w:ilvl="0">
      <w:startOverride w:val="1"/>
    </w:lvlOverride>
  </w:num>
  <w:num w:numId="49" w16cid:durableId="1519656672">
    <w:abstractNumId w:val="1"/>
    <w:lvlOverride w:ilvl="0">
      <w:startOverride w:val="1"/>
    </w:lvlOverride>
  </w:num>
  <w:num w:numId="50" w16cid:durableId="1429815084">
    <w:abstractNumId w:val="1"/>
    <w:lvlOverride w:ilvl="0">
      <w:startOverride w:val="1"/>
    </w:lvlOverride>
  </w:num>
  <w:num w:numId="51" w16cid:durableId="213346400">
    <w:abstractNumId w:val="5"/>
  </w:num>
  <w:num w:numId="52" w16cid:durableId="169105128">
    <w:abstractNumId w:val="1"/>
    <w:lvlOverride w:ilvl="0">
      <w:startOverride w:val="1"/>
    </w:lvlOverride>
  </w:num>
  <w:num w:numId="53" w16cid:durableId="1096250605">
    <w:abstractNumId w:val="1"/>
  </w:num>
  <w:num w:numId="54" w16cid:durableId="440565088">
    <w:abstractNumId w:val="1"/>
    <w:lvlOverride w:ilvl="0">
      <w:startOverride w:val="1"/>
    </w:lvlOverride>
  </w:num>
  <w:num w:numId="55" w16cid:durableId="900409308">
    <w:abstractNumId w:val="1"/>
    <w:lvlOverride w:ilvl="0">
      <w:startOverride w:val="1"/>
    </w:lvlOverride>
  </w:num>
  <w:num w:numId="56" w16cid:durableId="569778091">
    <w:abstractNumId w:val="1"/>
    <w:lvlOverride w:ilvl="0">
      <w:startOverride w:val="1"/>
    </w:lvlOverride>
  </w:num>
  <w:num w:numId="57" w16cid:durableId="557590313">
    <w:abstractNumId w:val="1"/>
    <w:lvlOverride w:ilvl="0">
      <w:startOverride w:val="1"/>
    </w:lvlOverride>
  </w:num>
  <w:num w:numId="58" w16cid:durableId="976685790">
    <w:abstractNumId w:val="1"/>
    <w:lvlOverride w:ilvl="0">
      <w:startOverride w:val="1"/>
    </w:lvlOverride>
  </w:num>
  <w:num w:numId="59" w16cid:durableId="1844005498">
    <w:abstractNumId w:val="1"/>
    <w:lvlOverride w:ilvl="0">
      <w:startOverride w:val="1"/>
    </w:lvlOverride>
  </w:num>
  <w:num w:numId="60" w16cid:durableId="859660715">
    <w:abstractNumId w:val="1"/>
    <w:lvlOverride w:ilvl="0">
      <w:startOverride w:val="1"/>
    </w:lvlOverride>
  </w:num>
  <w:num w:numId="61" w16cid:durableId="537549147">
    <w:abstractNumId w:val="1"/>
    <w:lvlOverride w:ilvl="0">
      <w:startOverride w:val="1"/>
    </w:lvlOverride>
  </w:num>
  <w:num w:numId="62" w16cid:durableId="252397961">
    <w:abstractNumId w:val="1"/>
    <w:lvlOverride w:ilvl="0">
      <w:startOverride w:val="1"/>
    </w:lvlOverride>
  </w:num>
  <w:num w:numId="63" w16cid:durableId="1584333561">
    <w:abstractNumId w:val="1"/>
    <w:lvlOverride w:ilvl="0">
      <w:startOverride w:val="1"/>
    </w:lvlOverride>
  </w:num>
  <w:num w:numId="64" w16cid:durableId="1371757860">
    <w:abstractNumId w:val="1"/>
    <w:lvlOverride w:ilvl="0">
      <w:startOverride w:val="1"/>
    </w:lvlOverride>
  </w:num>
  <w:num w:numId="65" w16cid:durableId="396435652">
    <w:abstractNumId w:val="1"/>
    <w:lvlOverride w:ilvl="0">
      <w:startOverride w:val="1"/>
    </w:lvlOverride>
  </w:num>
  <w:num w:numId="66" w16cid:durableId="997852673">
    <w:abstractNumId w:val="1"/>
    <w:lvlOverride w:ilvl="0">
      <w:startOverride w:val="1"/>
    </w:lvlOverride>
  </w:num>
  <w:num w:numId="67" w16cid:durableId="418334813">
    <w:abstractNumId w:val="1"/>
    <w:lvlOverride w:ilvl="0">
      <w:startOverride w:val="1"/>
    </w:lvlOverride>
  </w:num>
  <w:num w:numId="68" w16cid:durableId="766467734">
    <w:abstractNumId w:val="1"/>
    <w:lvlOverride w:ilvl="0">
      <w:startOverride w:val="1"/>
    </w:lvlOverride>
  </w:num>
  <w:num w:numId="69" w16cid:durableId="889145569">
    <w:abstractNumId w:val="1"/>
    <w:lvlOverride w:ilvl="0">
      <w:startOverride w:val="1"/>
    </w:lvlOverride>
  </w:num>
  <w:num w:numId="70" w16cid:durableId="94980423">
    <w:abstractNumId w:val="1"/>
    <w:lvlOverride w:ilvl="0">
      <w:startOverride w:val="1"/>
    </w:lvlOverride>
  </w:num>
  <w:num w:numId="71" w16cid:durableId="1008479485">
    <w:abstractNumId w:val="1"/>
    <w:lvlOverride w:ilvl="0">
      <w:startOverride w:val="1"/>
    </w:lvlOverride>
  </w:num>
  <w:num w:numId="72" w16cid:durableId="1381394703">
    <w:abstractNumId w:val="1"/>
    <w:lvlOverride w:ilvl="0">
      <w:startOverride w:val="1"/>
    </w:lvlOverride>
  </w:num>
  <w:num w:numId="73" w16cid:durableId="2077506393">
    <w:abstractNumId w:val="1"/>
    <w:lvlOverride w:ilvl="0">
      <w:startOverride w:val="1"/>
    </w:lvlOverride>
  </w:num>
  <w:num w:numId="74" w16cid:durableId="894583880">
    <w:abstractNumId w:val="1"/>
    <w:lvlOverride w:ilvl="0">
      <w:startOverride w:val="1"/>
    </w:lvlOverride>
  </w:num>
  <w:num w:numId="75" w16cid:durableId="1506943196">
    <w:abstractNumId w:val="1"/>
    <w:lvlOverride w:ilvl="0">
      <w:startOverride w:val="1"/>
    </w:lvlOverride>
  </w:num>
  <w:num w:numId="76" w16cid:durableId="1788499451">
    <w:abstractNumId w:val="1"/>
    <w:lvlOverride w:ilvl="0">
      <w:startOverride w:val="1"/>
    </w:lvlOverride>
  </w:num>
  <w:num w:numId="77" w16cid:durableId="1042752063">
    <w:abstractNumId w:val="1"/>
    <w:lvlOverride w:ilvl="0">
      <w:startOverride w:val="1"/>
    </w:lvlOverride>
  </w:num>
  <w:num w:numId="78" w16cid:durableId="1604537291">
    <w:abstractNumId w:val="1"/>
    <w:lvlOverride w:ilvl="0">
      <w:startOverride w:val="1"/>
    </w:lvlOverride>
  </w:num>
  <w:num w:numId="79" w16cid:durableId="683899512">
    <w:abstractNumId w:val="1"/>
    <w:lvlOverride w:ilvl="0">
      <w:startOverride w:val="1"/>
    </w:lvlOverride>
  </w:num>
  <w:num w:numId="80" w16cid:durableId="1545630910">
    <w:abstractNumId w:val="1"/>
    <w:lvlOverride w:ilvl="0">
      <w:startOverride w:val="1"/>
    </w:lvlOverride>
  </w:num>
  <w:num w:numId="81" w16cid:durableId="1831670921">
    <w:abstractNumId w:val="1"/>
    <w:lvlOverride w:ilvl="0">
      <w:startOverride w:val="1"/>
    </w:lvlOverride>
  </w:num>
  <w:num w:numId="82" w16cid:durableId="1418289199">
    <w:abstractNumId w:val="1"/>
    <w:lvlOverride w:ilvl="0">
      <w:startOverride w:val="1"/>
    </w:lvlOverride>
  </w:num>
  <w:num w:numId="83" w16cid:durableId="328753181">
    <w:abstractNumId w:val="1"/>
    <w:lvlOverride w:ilvl="0">
      <w:startOverride w:val="1"/>
    </w:lvlOverride>
  </w:num>
  <w:num w:numId="84" w16cid:durableId="1094521569">
    <w:abstractNumId w:val="0"/>
  </w:num>
  <w:num w:numId="85" w16cid:durableId="548733134">
    <w:abstractNumId w:val="6"/>
  </w:num>
  <w:num w:numId="86" w16cid:durableId="233661100">
    <w:abstractNumId w:val="1"/>
    <w:lvlOverride w:ilvl="0">
      <w:startOverride w:val="1"/>
    </w:lvlOverride>
  </w:num>
  <w:num w:numId="87" w16cid:durableId="343022437">
    <w:abstractNumId w:val="1"/>
    <w:lvlOverride w:ilvl="0">
      <w:startOverride w:val="1"/>
    </w:lvlOverride>
  </w:num>
  <w:num w:numId="88" w16cid:durableId="351763862">
    <w:abstractNumId w:val="1"/>
    <w:lvlOverride w:ilvl="0">
      <w:startOverride w:val="1"/>
    </w:lvlOverride>
  </w:num>
  <w:num w:numId="89" w16cid:durableId="366679451">
    <w:abstractNumId w:val="1"/>
    <w:lvlOverride w:ilvl="0">
      <w:startOverride w:val="1"/>
    </w:lvlOverride>
  </w:num>
  <w:num w:numId="90" w16cid:durableId="1009722232">
    <w:abstractNumId w:val="1"/>
    <w:lvlOverride w:ilvl="0">
      <w:startOverride w:val="1"/>
    </w:lvlOverride>
  </w:num>
  <w:num w:numId="91" w16cid:durableId="1546865253">
    <w:abstractNumId w:val="1"/>
    <w:lvlOverride w:ilvl="0">
      <w:startOverride w:val="1"/>
    </w:lvlOverride>
  </w:num>
  <w:num w:numId="92" w16cid:durableId="1341814721">
    <w:abstractNumId w:val="8"/>
    <w:lvlOverride w:ilvl="0">
      <w:startOverride w:val="1"/>
    </w:lvlOverride>
  </w:num>
  <w:num w:numId="93" w16cid:durableId="1684823527">
    <w:abstractNumId w:val="1"/>
    <w:lvlOverride w:ilvl="0">
      <w:startOverride w:val="1"/>
    </w:lvlOverride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37A"/>
    <w:rsid w:val="0000219B"/>
    <w:rsid w:val="00003772"/>
    <w:rsid w:val="00010E43"/>
    <w:rsid w:val="00012CC3"/>
    <w:rsid w:val="00013C78"/>
    <w:rsid w:val="000140C4"/>
    <w:rsid w:val="00016520"/>
    <w:rsid w:val="00016A38"/>
    <w:rsid w:val="00016E61"/>
    <w:rsid w:val="000208EC"/>
    <w:rsid w:val="000213D7"/>
    <w:rsid w:val="00021673"/>
    <w:rsid w:val="00025D3B"/>
    <w:rsid w:val="00032708"/>
    <w:rsid w:val="000342ED"/>
    <w:rsid w:val="00037905"/>
    <w:rsid w:val="00037DE6"/>
    <w:rsid w:val="000435EE"/>
    <w:rsid w:val="00043713"/>
    <w:rsid w:val="00044ECA"/>
    <w:rsid w:val="0004506C"/>
    <w:rsid w:val="000452CD"/>
    <w:rsid w:val="00045CCD"/>
    <w:rsid w:val="0004631B"/>
    <w:rsid w:val="00052641"/>
    <w:rsid w:val="000655CD"/>
    <w:rsid w:val="00067C1A"/>
    <w:rsid w:val="0007187D"/>
    <w:rsid w:val="00074577"/>
    <w:rsid w:val="000747BB"/>
    <w:rsid w:val="00074981"/>
    <w:rsid w:val="00075CCC"/>
    <w:rsid w:val="00076560"/>
    <w:rsid w:val="0007784E"/>
    <w:rsid w:val="00080B8E"/>
    <w:rsid w:val="000842FA"/>
    <w:rsid w:val="000872AE"/>
    <w:rsid w:val="0009089A"/>
    <w:rsid w:val="00090931"/>
    <w:rsid w:val="00094396"/>
    <w:rsid w:val="000945BD"/>
    <w:rsid w:val="00094CC4"/>
    <w:rsid w:val="00094CE7"/>
    <w:rsid w:val="0009504F"/>
    <w:rsid w:val="000A10CA"/>
    <w:rsid w:val="000A1D8A"/>
    <w:rsid w:val="000A38F4"/>
    <w:rsid w:val="000A479A"/>
    <w:rsid w:val="000A4FBD"/>
    <w:rsid w:val="000A6695"/>
    <w:rsid w:val="000A78A1"/>
    <w:rsid w:val="000A7E1B"/>
    <w:rsid w:val="000B0ED8"/>
    <w:rsid w:val="000B20DA"/>
    <w:rsid w:val="000B32E0"/>
    <w:rsid w:val="000B45C4"/>
    <w:rsid w:val="000C2430"/>
    <w:rsid w:val="000C47C2"/>
    <w:rsid w:val="000C77B4"/>
    <w:rsid w:val="000C7D4D"/>
    <w:rsid w:val="000D402E"/>
    <w:rsid w:val="000D4F6E"/>
    <w:rsid w:val="000E6D63"/>
    <w:rsid w:val="000F0364"/>
    <w:rsid w:val="000F1737"/>
    <w:rsid w:val="000F1CB6"/>
    <w:rsid w:val="000F3A0A"/>
    <w:rsid w:val="000F3EF2"/>
    <w:rsid w:val="000F44B8"/>
    <w:rsid w:val="000F7125"/>
    <w:rsid w:val="0010372D"/>
    <w:rsid w:val="00103B6F"/>
    <w:rsid w:val="0010487A"/>
    <w:rsid w:val="001119E4"/>
    <w:rsid w:val="001214C8"/>
    <w:rsid w:val="00122FB2"/>
    <w:rsid w:val="0012334C"/>
    <w:rsid w:val="00126B6C"/>
    <w:rsid w:val="00127C6B"/>
    <w:rsid w:val="0014169F"/>
    <w:rsid w:val="00143B4A"/>
    <w:rsid w:val="001449D9"/>
    <w:rsid w:val="00145175"/>
    <w:rsid w:val="001567B5"/>
    <w:rsid w:val="00157213"/>
    <w:rsid w:val="001635F6"/>
    <w:rsid w:val="001650B9"/>
    <w:rsid w:val="00172507"/>
    <w:rsid w:val="001730DD"/>
    <w:rsid w:val="00175857"/>
    <w:rsid w:val="00177741"/>
    <w:rsid w:val="00183478"/>
    <w:rsid w:val="001838D7"/>
    <w:rsid w:val="001874BA"/>
    <w:rsid w:val="00190ADA"/>
    <w:rsid w:val="00192FBF"/>
    <w:rsid w:val="001949AF"/>
    <w:rsid w:val="00196503"/>
    <w:rsid w:val="00197A03"/>
    <w:rsid w:val="001A2396"/>
    <w:rsid w:val="001A44A1"/>
    <w:rsid w:val="001A5297"/>
    <w:rsid w:val="001B0877"/>
    <w:rsid w:val="001B4485"/>
    <w:rsid w:val="001B4930"/>
    <w:rsid w:val="001B5F33"/>
    <w:rsid w:val="001B68A4"/>
    <w:rsid w:val="001B705E"/>
    <w:rsid w:val="001C20A9"/>
    <w:rsid w:val="001C3588"/>
    <w:rsid w:val="001C460E"/>
    <w:rsid w:val="001C4924"/>
    <w:rsid w:val="001C725E"/>
    <w:rsid w:val="001D1236"/>
    <w:rsid w:val="001D2E50"/>
    <w:rsid w:val="001D5B6B"/>
    <w:rsid w:val="001D5DB8"/>
    <w:rsid w:val="001E2F14"/>
    <w:rsid w:val="001E714F"/>
    <w:rsid w:val="001F0DD3"/>
    <w:rsid w:val="001F1BFB"/>
    <w:rsid w:val="00201234"/>
    <w:rsid w:val="00202D01"/>
    <w:rsid w:val="0020732D"/>
    <w:rsid w:val="00210C4F"/>
    <w:rsid w:val="00211C9D"/>
    <w:rsid w:val="0021550F"/>
    <w:rsid w:val="00216BB8"/>
    <w:rsid w:val="002174BB"/>
    <w:rsid w:val="00221229"/>
    <w:rsid w:val="00221E4C"/>
    <w:rsid w:val="00222A69"/>
    <w:rsid w:val="00222E44"/>
    <w:rsid w:val="00227F01"/>
    <w:rsid w:val="0023159E"/>
    <w:rsid w:val="00231B24"/>
    <w:rsid w:val="00237D99"/>
    <w:rsid w:val="00243ABA"/>
    <w:rsid w:val="00244BA9"/>
    <w:rsid w:val="00246CD4"/>
    <w:rsid w:val="00252E2B"/>
    <w:rsid w:val="002567AA"/>
    <w:rsid w:val="00260D43"/>
    <w:rsid w:val="00261CE4"/>
    <w:rsid w:val="00262A29"/>
    <w:rsid w:val="00263272"/>
    <w:rsid w:val="002658FD"/>
    <w:rsid w:val="00271E7F"/>
    <w:rsid w:val="00276659"/>
    <w:rsid w:val="002776E0"/>
    <w:rsid w:val="00281060"/>
    <w:rsid w:val="00281369"/>
    <w:rsid w:val="00281D03"/>
    <w:rsid w:val="0028628A"/>
    <w:rsid w:val="002913C8"/>
    <w:rsid w:val="00293B96"/>
    <w:rsid w:val="00294CEC"/>
    <w:rsid w:val="00295C87"/>
    <w:rsid w:val="00296AC7"/>
    <w:rsid w:val="002A0EC6"/>
    <w:rsid w:val="002A0F78"/>
    <w:rsid w:val="002A2983"/>
    <w:rsid w:val="002A2C90"/>
    <w:rsid w:val="002A4DFB"/>
    <w:rsid w:val="002A62C5"/>
    <w:rsid w:val="002B59A0"/>
    <w:rsid w:val="002B727B"/>
    <w:rsid w:val="002B78D1"/>
    <w:rsid w:val="002C2442"/>
    <w:rsid w:val="002C3959"/>
    <w:rsid w:val="002C42A9"/>
    <w:rsid w:val="002C4E44"/>
    <w:rsid w:val="002C548A"/>
    <w:rsid w:val="002C70F1"/>
    <w:rsid w:val="002D09B5"/>
    <w:rsid w:val="002D1CFD"/>
    <w:rsid w:val="002D5AC9"/>
    <w:rsid w:val="002D5D3F"/>
    <w:rsid w:val="002D6CF6"/>
    <w:rsid w:val="002E1734"/>
    <w:rsid w:val="002E4070"/>
    <w:rsid w:val="002E4C9A"/>
    <w:rsid w:val="002F0289"/>
    <w:rsid w:val="002F139E"/>
    <w:rsid w:val="002F183F"/>
    <w:rsid w:val="002F570D"/>
    <w:rsid w:val="002F6B0A"/>
    <w:rsid w:val="002F7BFD"/>
    <w:rsid w:val="002F7D59"/>
    <w:rsid w:val="0030348B"/>
    <w:rsid w:val="00303615"/>
    <w:rsid w:val="00304785"/>
    <w:rsid w:val="00306804"/>
    <w:rsid w:val="00312E47"/>
    <w:rsid w:val="003132BB"/>
    <w:rsid w:val="00321AC2"/>
    <w:rsid w:val="00321B00"/>
    <w:rsid w:val="00324EB0"/>
    <w:rsid w:val="003250F8"/>
    <w:rsid w:val="0032578F"/>
    <w:rsid w:val="00326575"/>
    <w:rsid w:val="0033019D"/>
    <w:rsid w:val="00331055"/>
    <w:rsid w:val="00333B74"/>
    <w:rsid w:val="003347E9"/>
    <w:rsid w:val="003363EA"/>
    <w:rsid w:val="003368C3"/>
    <w:rsid w:val="003401A5"/>
    <w:rsid w:val="00340AF7"/>
    <w:rsid w:val="00340AFB"/>
    <w:rsid w:val="00340E19"/>
    <w:rsid w:val="003435F1"/>
    <w:rsid w:val="00345341"/>
    <w:rsid w:val="00353241"/>
    <w:rsid w:val="00356F5E"/>
    <w:rsid w:val="00357992"/>
    <w:rsid w:val="003615D4"/>
    <w:rsid w:val="0036333D"/>
    <w:rsid w:val="00363F64"/>
    <w:rsid w:val="00363FC6"/>
    <w:rsid w:val="00364635"/>
    <w:rsid w:val="003710CC"/>
    <w:rsid w:val="003743CF"/>
    <w:rsid w:val="00375FA9"/>
    <w:rsid w:val="00390D9E"/>
    <w:rsid w:val="00392522"/>
    <w:rsid w:val="003966A3"/>
    <w:rsid w:val="003975FF"/>
    <w:rsid w:val="003A2CC3"/>
    <w:rsid w:val="003A76A1"/>
    <w:rsid w:val="003A7A99"/>
    <w:rsid w:val="003A7F44"/>
    <w:rsid w:val="003B0BAC"/>
    <w:rsid w:val="003B18B5"/>
    <w:rsid w:val="003C0560"/>
    <w:rsid w:val="003C16AC"/>
    <w:rsid w:val="003C4DE2"/>
    <w:rsid w:val="003D0186"/>
    <w:rsid w:val="003D08CD"/>
    <w:rsid w:val="003D2AEC"/>
    <w:rsid w:val="003D5488"/>
    <w:rsid w:val="003D6E78"/>
    <w:rsid w:val="003D7D50"/>
    <w:rsid w:val="003E162E"/>
    <w:rsid w:val="003E1656"/>
    <w:rsid w:val="003E3D0C"/>
    <w:rsid w:val="003E4F67"/>
    <w:rsid w:val="003E72FA"/>
    <w:rsid w:val="003F0C83"/>
    <w:rsid w:val="003F3F5A"/>
    <w:rsid w:val="003F43AD"/>
    <w:rsid w:val="003F4BAB"/>
    <w:rsid w:val="003F4BAD"/>
    <w:rsid w:val="003F73D6"/>
    <w:rsid w:val="003F7B29"/>
    <w:rsid w:val="00403712"/>
    <w:rsid w:val="00407DDB"/>
    <w:rsid w:val="0041029D"/>
    <w:rsid w:val="00412216"/>
    <w:rsid w:val="00413369"/>
    <w:rsid w:val="00415280"/>
    <w:rsid w:val="004155E9"/>
    <w:rsid w:val="00417EBB"/>
    <w:rsid w:val="00427288"/>
    <w:rsid w:val="00432B3F"/>
    <w:rsid w:val="004340E2"/>
    <w:rsid w:val="00434374"/>
    <w:rsid w:val="004407E2"/>
    <w:rsid w:val="00441071"/>
    <w:rsid w:val="00443B57"/>
    <w:rsid w:val="00443FC5"/>
    <w:rsid w:val="004442B5"/>
    <w:rsid w:val="00444F3B"/>
    <w:rsid w:val="00446F36"/>
    <w:rsid w:val="00455DFD"/>
    <w:rsid w:val="00456AAF"/>
    <w:rsid w:val="00457612"/>
    <w:rsid w:val="00460604"/>
    <w:rsid w:val="00462E63"/>
    <w:rsid w:val="00465AB3"/>
    <w:rsid w:val="00466203"/>
    <w:rsid w:val="00470C83"/>
    <w:rsid w:val="00473E2F"/>
    <w:rsid w:val="004748E8"/>
    <w:rsid w:val="00481198"/>
    <w:rsid w:val="00481491"/>
    <w:rsid w:val="00482742"/>
    <w:rsid w:val="00483C2C"/>
    <w:rsid w:val="00487F15"/>
    <w:rsid w:val="00493CA7"/>
    <w:rsid w:val="0049409E"/>
    <w:rsid w:val="004959F3"/>
    <w:rsid w:val="0049604F"/>
    <w:rsid w:val="00496963"/>
    <w:rsid w:val="004A2787"/>
    <w:rsid w:val="004A4CE9"/>
    <w:rsid w:val="004B1634"/>
    <w:rsid w:val="004B26D4"/>
    <w:rsid w:val="004B2F28"/>
    <w:rsid w:val="004B7AF7"/>
    <w:rsid w:val="004C194B"/>
    <w:rsid w:val="004C27DF"/>
    <w:rsid w:val="004C349F"/>
    <w:rsid w:val="004C41B4"/>
    <w:rsid w:val="004C5089"/>
    <w:rsid w:val="004C717E"/>
    <w:rsid w:val="004D0369"/>
    <w:rsid w:val="004D098C"/>
    <w:rsid w:val="004E06FD"/>
    <w:rsid w:val="004E2DF6"/>
    <w:rsid w:val="004E46E9"/>
    <w:rsid w:val="004E65C0"/>
    <w:rsid w:val="004F21E9"/>
    <w:rsid w:val="004F5811"/>
    <w:rsid w:val="00500D1B"/>
    <w:rsid w:val="00506C27"/>
    <w:rsid w:val="00512AF0"/>
    <w:rsid w:val="00512BC2"/>
    <w:rsid w:val="00520BA4"/>
    <w:rsid w:val="00522380"/>
    <w:rsid w:val="00526735"/>
    <w:rsid w:val="00527C8E"/>
    <w:rsid w:val="00531439"/>
    <w:rsid w:val="00534E69"/>
    <w:rsid w:val="0054166B"/>
    <w:rsid w:val="00541AF7"/>
    <w:rsid w:val="00543156"/>
    <w:rsid w:val="00543BA8"/>
    <w:rsid w:val="00552A9D"/>
    <w:rsid w:val="00556DA2"/>
    <w:rsid w:val="00561DCD"/>
    <w:rsid w:val="00563B50"/>
    <w:rsid w:val="005652FF"/>
    <w:rsid w:val="0056553D"/>
    <w:rsid w:val="0056570F"/>
    <w:rsid w:val="00567707"/>
    <w:rsid w:val="00570723"/>
    <w:rsid w:val="00571EA3"/>
    <w:rsid w:val="005721E4"/>
    <w:rsid w:val="00573518"/>
    <w:rsid w:val="0057427E"/>
    <w:rsid w:val="00577FB5"/>
    <w:rsid w:val="00581726"/>
    <w:rsid w:val="00582759"/>
    <w:rsid w:val="00584754"/>
    <w:rsid w:val="00584875"/>
    <w:rsid w:val="00584ACD"/>
    <w:rsid w:val="005858D1"/>
    <w:rsid w:val="00587A7E"/>
    <w:rsid w:val="00595B0A"/>
    <w:rsid w:val="0059680A"/>
    <w:rsid w:val="005A0682"/>
    <w:rsid w:val="005A2B17"/>
    <w:rsid w:val="005A6108"/>
    <w:rsid w:val="005B0059"/>
    <w:rsid w:val="005B298A"/>
    <w:rsid w:val="005B4E0D"/>
    <w:rsid w:val="005B7E6C"/>
    <w:rsid w:val="005C7A01"/>
    <w:rsid w:val="005D2594"/>
    <w:rsid w:val="005D3747"/>
    <w:rsid w:val="005D431E"/>
    <w:rsid w:val="005D7696"/>
    <w:rsid w:val="005D7E8D"/>
    <w:rsid w:val="005E08C9"/>
    <w:rsid w:val="005E1D72"/>
    <w:rsid w:val="005F562D"/>
    <w:rsid w:val="005F5C73"/>
    <w:rsid w:val="005F5E7B"/>
    <w:rsid w:val="005F6C3D"/>
    <w:rsid w:val="00601207"/>
    <w:rsid w:val="00602965"/>
    <w:rsid w:val="00602A3C"/>
    <w:rsid w:val="00603CA3"/>
    <w:rsid w:val="00611879"/>
    <w:rsid w:val="00611BA9"/>
    <w:rsid w:val="00616DDD"/>
    <w:rsid w:val="006222B9"/>
    <w:rsid w:val="00623745"/>
    <w:rsid w:val="00623F21"/>
    <w:rsid w:val="006241D7"/>
    <w:rsid w:val="006262F3"/>
    <w:rsid w:val="00631053"/>
    <w:rsid w:val="006316D9"/>
    <w:rsid w:val="00631CB3"/>
    <w:rsid w:val="006322F1"/>
    <w:rsid w:val="0063337D"/>
    <w:rsid w:val="00633A7F"/>
    <w:rsid w:val="00633BC9"/>
    <w:rsid w:val="0063612D"/>
    <w:rsid w:val="006374C5"/>
    <w:rsid w:val="0064261B"/>
    <w:rsid w:val="00663D09"/>
    <w:rsid w:val="0066425A"/>
    <w:rsid w:val="00673872"/>
    <w:rsid w:val="00675577"/>
    <w:rsid w:val="0067692A"/>
    <w:rsid w:val="00676D00"/>
    <w:rsid w:val="0067704C"/>
    <w:rsid w:val="00677A52"/>
    <w:rsid w:val="006835FE"/>
    <w:rsid w:val="00685C11"/>
    <w:rsid w:val="00687896"/>
    <w:rsid w:val="006908CA"/>
    <w:rsid w:val="00696312"/>
    <w:rsid w:val="00696456"/>
    <w:rsid w:val="00697C86"/>
    <w:rsid w:val="006A03A4"/>
    <w:rsid w:val="006A15E8"/>
    <w:rsid w:val="006A220B"/>
    <w:rsid w:val="006A3215"/>
    <w:rsid w:val="006A5455"/>
    <w:rsid w:val="006A75AA"/>
    <w:rsid w:val="006B36C8"/>
    <w:rsid w:val="006B40F1"/>
    <w:rsid w:val="006B647A"/>
    <w:rsid w:val="006C0FA5"/>
    <w:rsid w:val="006C238C"/>
    <w:rsid w:val="006C49AF"/>
    <w:rsid w:val="006C5B2E"/>
    <w:rsid w:val="006D05CC"/>
    <w:rsid w:val="006D0943"/>
    <w:rsid w:val="006D0C4F"/>
    <w:rsid w:val="006D20B6"/>
    <w:rsid w:val="006D2DD2"/>
    <w:rsid w:val="006D41FB"/>
    <w:rsid w:val="006D428D"/>
    <w:rsid w:val="006D4F4A"/>
    <w:rsid w:val="006D518B"/>
    <w:rsid w:val="006E04D1"/>
    <w:rsid w:val="006E4EB0"/>
    <w:rsid w:val="006F23F3"/>
    <w:rsid w:val="006F4E0D"/>
    <w:rsid w:val="006F7342"/>
    <w:rsid w:val="007014EC"/>
    <w:rsid w:val="00704D5E"/>
    <w:rsid w:val="00717804"/>
    <w:rsid w:val="00722452"/>
    <w:rsid w:val="00726C63"/>
    <w:rsid w:val="00731AE7"/>
    <w:rsid w:val="00733B97"/>
    <w:rsid w:val="00733D1B"/>
    <w:rsid w:val="007344E0"/>
    <w:rsid w:val="00741DE0"/>
    <w:rsid w:val="0075058A"/>
    <w:rsid w:val="00753B36"/>
    <w:rsid w:val="0076196C"/>
    <w:rsid w:val="007629DD"/>
    <w:rsid w:val="00762EA7"/>
    <w:rsid w:val="00764DB6"/>
    <w:rsid w:val="0077302D"/>
    <w:rsid w:val="00777892"/>
    <w:rsid w:val="007842D6"/>
    <w:rsid w:val="0078493E"/>
    <w:rsid w:val="00785BF7"/>
    <w:rsid w:val="00786695"/>
    <w:rsid w:val="00786A1D"/>
    <w:rsid w:val="00786C39"/>
    <w:rsid w:val="00787C1B"/>
    <w:rsid w:val="00793C2A"/>
    <w:rsid w:val="00795E2E"/>
    <w:rsid w:val="007A13AB"/>
    <w:rsid w:val="007A198D"/>
    <w:rsid w:val="007A1A4C"/>
    <w:rsid w:val="007A4686"/>
    <w:rsid w:val="007A4D0E"/>
    <w:rsid w:val="007A5358"/>
    <w:rsid w:val="007A684A"/>
    <w:rsid w:val="007A6D74"/>
    <w:rsid w:val="007B2E93"/>
    <w:rsid w:val="007C0D75"/>
    <w:rsid w:val="007C334D"/>
    <w:rsid w:val="007C714A"/>
    <w:rsid w:val="007D3CA7"/>
    <w:rsid w:val="007D49FC"/>
    <w:rsid w:val="007E5325"/>
    <w:rsid w:val="007E6CA7"/>
    <w:rsid w:val="007F08B1"/>
    <w:rsid w:val="007F0B01"/>
    <w:rsid w:val="007F1462"/>
    <w:rsid w:val="00801D0E"/>
    <w:rsid w:val="00803B0A"/>
    <w:rsid w:val="00804798"/>
    <w:rsid w:val="00804C7F"/>
    <w:rsid w:val="00804E37"/>
    <w:rsid w:val="00811016"/>
    <w:rsid w:val="00811AE6"/>
    <w:rsid w:val="00812A87"/>
    <w:rsid w:val="00813F53"/>
    <w:rsid w:val="008168F1"/>
    <w:rsid w:val="00817BC5"/>
    <w:rsid w:val="00821E7F"/>
    <w:rsid w:val="008235A4"/>
    <w:rsid w:val="00824E4D"/>
    <w:rsid w:val="0083190A"/>
    <w:rsid w:val="00831ADA"/>
    <w:rsid w:val="00845ADB"/>
    <w:rsid w:val="008570FC"/>
    <w:rsid w:val="008576D3"/>
    <w:rsid w:val="0085778A"/>
    <w:rsid w:val="00857CF3"/>
    <w:rsid w:val="008635F2"/>
    <w:rsid w:val="00863A90"/>
    <w:rsid w:val="008640E4"/>
    <w:rsid w:val="008658F9"/>
    <w:rsid w:val="00865D99"/>
    <w:rsid w:val="00866BB1"/>
    <w:rsid w:val="0087009F"/>
    <w:rsid w:val="00872D12"/>
    <w:rsid w:val="0087460F"/>
    <w:rsid w:val="0087483A"/>
    <w:rsid w:val="008756DC"/>
    <w:rsid w:val="00877F34"/>
    <w:rsid w:val="008804B7"/>
    <w:rsid w:val="00887C5B"/>
    <w:rsid w:val="00892ECE"/>
    <w:rsid w:val="00895F44"/>
    <w:rsid w:val="008A261B"/>
    <w:rsid w:val="008A3C32"/>
    <w:rsid w:val="008B2865"/>
    <w:rsid w:val="008B5D36"/>
    <w:rsid w:val="008C0358"/>
    <w:rsid w:val="008C40B3"/>
    <w:rsid w:val="008C5042"/>
    <w:rsid w:val="008D2879"/>
    <w:rsid w:val="008D7051"/>
    <w:rsid w:val="008E1A8C"/>
    <w:rsid w:val="008E212D"/>
    <w:rsid w:val="008E2BAA"/>
    <w:rsid w:val="008E4ACE"/>
    <w:rsid w:val="008E74F2"/>
    <w:rsid w:val="008F19F0"/>
    <w:rsid w:val="008F1CC5"/>
    <w:rsid w:val="008F375A"/>
    <w:rsid w:val="008F3E69"/>
    <w:rsid w:val="008F4EAE"/>
    <w:rsid w:val="008F6DF2"/>
    <w:rsid w:val="008F7069"/>
    <w:rsid w:val="0090420D"/>
    <w:rsid w:val="00904FD7"/>
    <w:rsid w:val="00911208"/>
    <w:rsid w:val="009261D5"/>
    <w:rsid w:val="00927F8D"/>
    <w:rsid w:val="00931C07"/>
    <w:rsid w:val="00932297"/>
    <w:rsid w:val="0094085E"/>
    <w:rsid w:val="00946501"/>
    <w:rsid w:val="00947DBC"/>
    <w:rsid w:val="00952176"/>
    <w:rsid w:val="00952A5C"/>
    <w:rsid w:val="0095321D"/>
    <w:rsid w:val="009545EC"/>
    <w:rsid w:val="00963D32"/>
    <w:rsid w:val="00965007"/>
    <w:rsid w:val="00967103"/>
    <w:rsid w:val="00967AE4"/>
    <w:rsid w:val="0097251E"/>
    <w:rsid w:val="009726A0"/>
    <w:rsid w:val="00974E44"/>
    <w:rsid w:val="00980C16"/>
    <w:rsid w:val="0098238C"/>
    <w:rsid w:val="00982AE9"/>
    <w:rsid w:val="00983352"/>
    <w:rsid w:val="0098463E"/>
    <w:rsid w:val="00985A79"/>
    <w:rsid w:val="00985FF3"/>
    <w:rsid w:val="0098629E"/>
    <w:rsid w:val="009876ED"/>
    <w:rsid w:val="009878AB"/>
    <w:rsid w:val="00987BEC"/>
    <w:rsid w:val="00992291"/>
    <w:rsid w:val="00996316"/>
    <w:rsid w:val="00996BAB"/>
    <w:rsid w:val="009A0C9B"/>
    <w:rsid w:val="009A2929"/>
    <w:rsid w:val="009A3AF8"/>
    <w:rsid w:val="009A6C4B"/>
    <w:rsid w:val="009B049E"/>
    <w:rsid w:val="009B13CF"/>
    <w:rsid w:val="009B425D"/>
    <w:rsid w:val="009B4484"/>
    <w:rsid w:val="009C35E3"/>
    <w:rsid w:val="009C79E2"/>
    <w:rsid w:val="009D2A8E"/>
    <w:rsid w:val="009D3C08"/>
    <w:rsid w:val="009D4199"/>
    <w:rsid w:val="009D43BF"/>
    <w:rsid w:val="009D4510"/>
    <w:rsid w:val="009D4DA1"/>
    <w:rsid w:val="009D588A"/>
    <w:rsid w:val="009D65A8"/>
    <w:rsid w:val="009D7A56"/>
    <w:rsid w:val="009E1218"/>
    <w:rsid w:val="009E77AC"/>
    <w:rsid w:val="00A02165"/>
    <w:rsid w:val="00A04A2C"/>
    <w:rsid w:val="00A050C1"/>
    <w:rsid w:val="00A05FEE"/>
    <w:rsid w:val="00A10D8A"/>
    <w:rsid w:val="00A11D9E"/>
    <w:rsid w:val="00A1204C"/>
    <w:rsid w:val="00A12BB7"/>
    <w:rsid w:val="00A13010"/>
    <w:rsid w:val="00A1392B"/>
    <w:rsid w:val="00A1443E"/>
    <w:rsid w:val="00A151F9"/>
    <w:rsid w:val="00A167A3"/>
    <w:rsid w:val="00A20387"/>
    <w:rsid w:val="00A22108"/>
    <w:rsid w:val="00A2443A"/>
    <w:rsid w:val="00A24807"/>
    <w:rsid w:val="00A27573"/>
    <w:rsid w:val="00A31F47"/>
    <w:rsid w:val="00A32C90"/>
    <w:rsid w:val="00A334A9"/>
    <w:rsid w:val="00A33937"/>
    <w:rsid w:val="00A35584"/>
    <w:rsid w:val="00A40A06"/>
    <w:rsid w:val="00A431CC"/>
    <w:rsid w:val="00A46C02"/>
    <w:rsid w:val="00A47479"/>
    <w:rsid w:val="00A475E2"/>
    <w:rsid w:val="00A515EC"/>
    <w:rsid w:val="00A53233"/>
    <w:rsid w:val="00A542D4"/>
    <w:rsid w:val="00A56CEC"/>
    <w:rsid w:val="00A56E63"/>
    <w:rsid w:val="00A643E3"/>
    <w:rsid w:val="00A64F57"/>
    <w:rsid w:val="00A660B5"/>
    <w:rsid w:val="00A66DF2"/>
    <w:rsid w:val="00A716EF"/>
    <w:rsid w:val="00A72789"/>
    <w:rsid w:val="00A743AB"/>
    <w:rsid w:val="00A75917"/>
    <w:rsid w:val="00A7664E"/>
    <w:rsid w:val="00A76922"/>
    <w:rsid w:val="00A776CC"/>
    <w:rsid w:val="00A8312B"/>
    <w:rsid w:val="00A864A2"/>
    <w:rsid w:val="00A86F93"/>
    <w:rsid w:val="00A87511"/>
    <w:rsid w:val="00A90678"/>
    <w:rsid w:val="00A9174E"/>
    <w:rsid w:val="00A93737"/>
    <w:rsid w:val="00A95C39"/>
    <w:rsid w:val="00A96F36"/>
    <w:rsid w:val="00A97508"/>
    <w:rsid w:val="00AA15C6"/>
    <w:rsid w:val="00AA1742"/>
    <w:rsid w:val="00AA1E6E"/>
    <w:rsid w:val="00AA26A0"/>
    <w:rsid w:val="00AA53CB"/>
    <w:rsid w:val="00AA5BF3"/>
    <w:rsid w:val="00AB0145"/>
    <w:rsid w:val="00AB1B21"/>
    <w:rsid w:val="00AB4622"/>
    <w:rsid w:val="00AB5425"/>
    <w:rsid w:val="00AB5E48"/>
    <w:rsid w:val="00AC0B53"/>
    <w:rsid w:val="00AC28CC"/>
    <w:rsid w:val="00AC3B92"/>
    <w:rsid w:val="00AC4954"/>
    <w:rsid w:val="00AC4F28"/>
    <w:rsid w:val="00AD01B5"/>
    <w:rsid w:val="00AD1473"/>
    <w:rsid w:val="00AD23B3"/>
    <w:rsid w:val="00AD2B3E"/>
    <w:rsid w:val="00AD3AA0"/>
    <w:rsid w:val="00AD63D2"/>
    <w:rsid w:val="00AE01D1"/>
    <w:rsid w:val="00AE2DB9"/>
    <w:rsid w:val="00AE4AF5"/>
    <w:rsid w:val="00AE5861"/>
    <w:rsid w:val="00AE7575"/>
    <w:rsid w:val="00AF5EB6"/>
    <w:rsid w:val="00AF72B4"/>
    <w:rsid w:val="00B02924"/>
    <w:rsid w:val="00B02AA4"/>
    <w:rsid w:val="00B0394D"/>
    <w:rsid w:val="00B03B3E"/>
    <w:rsid w:val="00B0407C"/>
    <w:rsid w:val="00B060AB"/>
    <w:rsid w:val="00B06BB2"/>
    <w:rsid w:val="00B111C6"/>
    <w:rsid w:val="00B124D3"/>
    <w:rsid w:val="00B12B06"/>
    <w:rsid w:val="00B12B96"/>
    <w:rsid w:val="00B14063"/>
    <w:rsid w:val="00B22466"/>
    <w:rsid w:val="00B23202"/>
    <w:rsid w:val="00B23434"/>
    <w:rsid w:val="00B26129"/>
    <w:rsid w:val="00B30C1A"/>
    <w:rsid w:val="00B34AEF"/>
    <w:rsid w:val="00B371D5"/>
    <w:rsid w:val="00B3777F"/>
    <w:rsid w:val="00B41490"/>
    <w:rsid w:val="00B41E15"/>
    <w:rsid w:val="00B420F5"/>
    <w:rsid w:val="00B42990"/>
    <w:rsid w:val="00B42B78"/>
    <w:rsid w:val="00B43F8D"/>
    <w:rsid w:val="00B522EC"/>
    <w:rsid w:val="00B53EFB"/>
    <w:rsid w:val="00B53F0A"/>
    <w:rsid w:val="00B54EEA"/>
    <w:rsid w:val="00B5653D"/>
    <w:rsid w:val="00B56745"/>
    <w:rsid w:val="00B57F88"/>
    <w:rsid w:val="00B61241"/>
    <w:rsid w:val="00B61FD8"/>
    <w:rsid w:val="00B70B9C"/>
    <w:rsid w:val="00B711B6"/>
    <w:rsid w:val="00B713A8"/>
    <w:rsid w:val="00B72D18"/>
    <w:rsid w:val="00B762D1"/>
    <w:rsid w:val="00B81DCE"/>
    <w:rsid w:val="00B8393D"/>
    <w:rsid w:val="00B90946"/>
    <w:rsid w:val="00B92657"/>
    <w:rsid w:val="00B96EF5"/>
    <w:rsid w:val="00BA06CC"/>
    <w:rsid w:val="00BA1D42"/>
    <w:rsid w:val="00BA200A"/>
    <w:rsid w:val="00BA211B"/>
    <w:rsid w:val="00BA5CC9"/>
    <w:rsid w:val="00BA6607"/>
    <w:rsid w:val="00BA7CD3"/>
    <w:rsid w:val="00BB1AD4"/>
    <w:rsid w:val="00BB1CDC"/>
    <w:rsid w:val="00BB325B"/>
    <w:rsid w:val="00BB48C1"/>
    <w:rsid w:val="00BB4D2D"/>
    <w:rsid w:val="00BB5406"/>
    <w:rsid w:val="00BB75C2"/>
    <w:rsid w:val="00BC3CAB"/>
    <w:rsid w:val="00BC53B9"/>
    <w:rsid w:val="00BD5E56"/>
    <w:rsid w:val="00BD609D"/>
    <w:rsid w:val="00BD69F9"/>
    <w:rsid w:val="00BE149A"/>
    <w:rsid w:val="00BE1A4B"/>
    <w:rsid w:val="00BE1C03"/>
    <w:rsid w:val="00BF1C3D"/>
    <w:rsid w:val="00BF37C8"/>
    <w:rsid w:val="00BF42A0"/>
    <w:rsid w:val="00BF7996"/>
    <w:rsid w:val="00C02520"/>
    <w:rsid w:val="00C07AE4"/>
    <w:rsid w:val="00C15496"/>
    <w:rsid w:val="00C15C85"/>
    <w:rsid w:val="00C16150"/>
    <w:rsid w:val="00C26378"/>
    <w:rsid w:val="00C30BA5"/>
    <w:rsid w:val="00C40F58"/>
    <w:rsid w:val="00C421EB"/>
    <w:rsid w:val="00C456BB"/>
    <w:rsid w:val="00C469D5"/>
    <w:rsid w:val="00C61BAB"/>
    <w:rsid w:val="00C64EE5"/>
    <w:rsid w:val="00C66A5E"/>
    <w:rsid w:val="00C7111D"/>
    <w:rsid w:val="00C729B6"/>
    <w:rsid w:val="00C7395F"/>
    <w:rsid w:val="00C8044C"/>
    <w:rsid w:val="00C82558"/>
    <w:rsid w:val="00C86DED"/>
    <w:rsid w:val="00C9546A"/>
    <w:rsid w:val="00C96CEC"/>
    <w:rsid w:val="00CA04C9"/>
    <w:rsid w:val="00CA2EED"/>
    <w:rsid w:val="00CA5732"/>
    <w:rsid w:val="00CA5DD8"/>
    <w:rsid w:val="00CA7BED"/>
    <w:rsid w:val="00CA7E54"/>
    <w:rsid w:val="00CB13E3"/>
    <w:rsid w:val="00CB1428"/>
    <w:rsid w:val="00CB1A80"/>
    <w:rsid w:val="00CB5985"/>
    <w:rsid w:val="00CC190D"/>
    <w:rsid w:val="00CC1AF6"/>
    <w:rsid w:val="00CC2A7B"/>
    <w:rsid w:val="00CC4A05"/>
    <w:rsid w:val="00CC50CF"/>
    <w:rsid w:val="00CC565F"/>
    <w:rsid w:val="00CD14E4"/>
    <w:rsid w:val="00CD4CBB"/>
    <w:rsid w:val="00CD5FDA"/>
    <w:rsid w:val="00CD78A9"/>
    <w:rsid w:val="00CD7B88"/>
    <w:rsid w:val="00CE16F7"/>
    <w:rsid w:val="00CE2AE2"/>
    <w:rsid w:val="00CE6FCD"/>
    <w:rsid w:val="00CF0445"/>
    <w:rsid w:val="00D05C18"/>
    <w:rsid w:val="00D066DC"/>
    <w:rsid w:val="00D06783"/>
    <w:rsid w:val="00D140C1"/>
    <w:rsid w:val="00D17752"/>
    <w:rsid w:val="00D223DD"/>
    <w:rsid w:val="00D24C04"/>
    <w:rsid w:val="00D349D7"/>
    <w:rsid w:val="00D40A02"/>
    <w:rsid w:val="00D41B88"/>
    <w:rsid w:val="00D42C10"/>
    <w:rsid w:val="00D441C4"/>
    <w:rsid w:val="00D44E8B"/>
    <w:rsid w:val="00D475A4"/>
    <w:rsid w:val="00D51860"/>
    <w:rsid w:val="00D5337A"/>
    <w:rsid w:val="00D54B35"/>
    <w:rsid w:val="00D5678A"/>
    <w:rsid w:val="00D6045D"/>
    <w:rsid w:val="00D60A68"/>
    <w:rsid w:val="00D60D79"/>
    <w:rsid w:val="00D73965"/>
    <w:rsid w:val="00D7643A"/>
    <w:rsid w:val="00D85C1F"/>
    <w:rsid w:val="00D90CF4"/>
    <w:rsid w:val="00D92601"/>
    <w:rsid w:val="00DA146F"/>
    <w:rsid w:val="00DA5F13"/>
    <w:rsid w:val="00DB1BF1"/>
    <w:rsid w:val="00DB1CA7"/>
    <w:rsid w:val="00DB2EE1"/>
    <w:rsid w:val="00DB3AB3"/>
    <w:rsid w:val="00DB3ABB"/>
    <w:rsid w:val="00DB568F"/>
    <w:rsid w:val="00DB59B7"/>
    <w:rsid w:val="00DB5C6A"/>
    <w:rsid w:val="00DB740A"/>
    <w:rsid w:val="00DC0309"/>
    <w:rsid w:val="00DC0A59"/>
    <w:rsid w:val="00DC0C21"/>
    <w:rsid w:val="00DC4609"/>
    <w:rsid w:val="00DC4C8D"/>
    <w:rsid w:val="00DC573F"/>
    <w:rsid w:val="00DC61E1"/>
    <w:rsid w:val="00DC6B4D"/>
    <w:rsid w:val="00DD3F7D"/>
    <w:rsid w:val="00DD4614"/>
    <w:rsid w:val="00DD50BE"/>
    <w:rsid w:val="00DE2E92"/>
    <w:rsid w:val="00DE4391"/>
    <w:rsid w:val="00DF12F2"/>
    <w:rsid w:val="00DF32C1"/>
    <w:rsid w:val="00E002FC"/>
    <w:rsid w:val="00E01FE6"/>
    <w:rsid w:val="00E02768"/>
    <w:rsid w:val="00E037AA"/>
    <w:rsid w:val="00E04121"/>
    <w:rsid w:val="00E0701B"/>
    <w:rsid w:val="00E110F1"/>
    <w:rsid w:val="00E13F1A"/>
    <w:rsid w:val="00E14F6B"/>
    <w:rsid w:val="00E17DA3"/>
    <w:rsid w:val="00E24788"/>
    <w:rsid w:val="00E25479"/>
    <w:rsid w:val="00E2730C"/>
    <w:rsid w:val="00E30512"/>
    <w:rsid w:val="00E3478D"/>
    <w:rsid w:val="00E36393"/>
    <w:rsid w:val="00E3684A"/>
    <w:rsid w:val="00E36B3E"/>
    <w:rsid w:val="00E40E16"/>
    <w:rsid w:val="00E41344"/>
    <w:rsid w:val="00E41B65"/>
    <w:rsid w:val="00E445A1"/>
    <w:rsid w:val="00E52F70"/>
    <w:rsid w:val="00E53991"/>
    <w:rsid w:val="00E5593D"/>
    <w:rsid w:val="00E56653"/>
    <w:rsid w:val="00E614DA"/>
    <w:rsid w:val="00E635DE"/>
    <w:rsid w:val="00E72118"/>
    <w:rsid w:val="00E7245B"/>
    <w:rsid w:val="00E7279B"/>
    <w:rsid w:val="00E74C40"/>
    <w:rsid w:val="00E74DD7"/>
    <w:rsid w:val="00E771EF"/>
    <w:rsid w:val="00E77431"/>
    <w:rsid w:val="00E774EC"/>
    <w:rsid w:val="00E84DC4"/>
    <w:rsid w:val="00E84EEF"/>
    <w:rsid w:val="00E915D3"/>
    <w:rsid w:val="00EA2517"/>
    <w:rsid w:val="00EA2677"/>
    <w:rsid w:val="00EA450E"/>
    <w:rsid w:val="00EA47FF"/>
    <w:rsid w:val="00EA7247"/>
    <w:rsid w:val="00EB3319"/>
    <w:rsid w:val="00EB5BBD"/>
    <w:rsid w:val="00EB66A8"/>
    <w:rsid w:val="00EB7449"/>
    <w:rsid w:val="00EC3D9E"/>
    <w:rsid w:val="00EC41C4"/>
    <w:rsid w:val="00EC45DF"/>
    <w:rsid w:val="00ED03AE"/>
    <w:rsid w:val="00ED07EE"/>
    <w:rsid w:val="00ED2681"/>
    <w:rsid w:val="00ED278E"/>
    <w:rsid w:val="00ED3E7F"/>
    <w:rsid w:val="00ED4A63"/>
    <w:rsid w:val="00ED5374"/>
    <w:rsid w:val="00EE336E"/>
    <w:rsid w:val="00EE4563"/>
    <w:rsid w:val="00EE49E7"/>
    <w:rsid w:val="00EE4B58"/>
    <w:rsid w:val="00EE5B76"/>
    <w:rsid w:val="00EF1062"/>
    <w:rsid w:val="00EF1E61"/>
    <w:rsid w:val="00EF5464"/>
    <w:rsid w:val="00EF795A"/>
    <w:rsid w:val="00F07B62"/>
    <w:rsid w:val="00F10821"/>
    <w:rsid w:val="00F1090A"/>
    <w:rsid w:val="00F10DB0"/>
    <w:rsid w:val="00F14935"/>
    <w:rsid w:val="00F168F5"/>
    <w:rsid w:val="00F20518"/>
    <w:rsid w:val="00F23846"/>
    <w:rsid w:val="00F25697"/>
    <w:rsid w:val="00F2685A"/>
    <w:rsid w:val="00F301F0"/>
    <w:rsid w:val="00F33202"/>
    <w:rsid w:val="00F3355C"/>
    <w:rsid w:val="00F4167B"/>
    <w:rsid w:val="00F41786"/>
    <w:rsid w:val="00F42C9F"/>
    <w:rsid w:val="00F43DF1"/>
    <w:rsid w:val="00F50EA5"/>
    <w:rsid w:val="00F51689"/>
    <w:rsid w:val="00F525ED"/>
    <w:rsid w:val="00F570AE"/>
    <w:rsid w:val="00F6131E"/>
    <w:rsid w:val="00F662F8"/>
    <w:rsid w:val="00F74F81"/>
    <w:rsid w:val="00F76B4F"/>
    <w:rsid w:val="00F77B24"/>
    <w:rsid w:val="00F8091F"/>
    <w:rsid w:val="00F812C4"/>
    <w:rsid w:val="00F8423D"/>
    <w:rsid w:val="00F86E05"/>
    <w:rsid w:val="00F90372"/>
    <w:rsid w:val="00F91331"/>
    <w:rsid w:val="00F9165E"/>
    <w:rsid w:val="00F93EB1"/>
    <w:rsid w:val="00F943B9"/>
    <w:rsid w:val="00F94A7D"/>
    <w:rsid w:val="00F96BA2"/>
    <w:rsid w:val="00F97EAC"/>
    <w:rsid w:val="00FA0617"/>
    <w:rsid w:val="00FB2992"/>
    <w:rsid w:val="00FB29A6"/>
    <w:rsid w:val="00FB3213"/>
    <w:rsid w:val="00FB6F4C"/>
    <w:rsid w:val="00FC504B"/>
    <w:rsid w:val="00FC530E"/>
    <w:rsid w:val="00FC698C"/>
    <w:rsid w:val="00FC6B4A"/>
    <w:rsid w:val="00FD1293"/>
    <w:rsid w:val="00FD203E"/>
    <w:rsid w:val="00FD4F98"/>
    <w:rsid w:val="00FD6C45"/>
    <w:rsid w:val="00FD7A87"/>
    <w:rsid w:val="00FE11C3"/>
    <w:rsid w:val="00FE1C3D"/>
    <w:rsid w:val="00FE200C"/>
    <w:rsid w:val="00FE38E1"/>
    <w:rsid w:val="00FE5605"/>
    <w:rsid w:val="00FE6970"/>
    <w:rsid w:val="00FE6DD1"/>
    <w:rsid w:val="00FF343B"/>
    <w:rsid w:val="00FF51AF"/>
    <w:rsid w:val="00FF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A00BF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71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0B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80B8E"/>
    <w:pPr>
      <w:keepNext/>
      <w:keepLines/>
      <w:numPr>
        <w:numId w:val="1"/>
      </w:numPr>
      <w:spacing w:before="160" w:after="80"/>
      <w:outlineLvl w:val="2"/>
    </w:pPr>
    <w:rPr>
      <w:rFonts w:eastAsiaTheme="majorEastAsia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33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122F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337A"/>
    <w:pPr>
      <w:keepNext/>
      <w:keepLines/>
      <w:spacing w:before="80" w:after="40"/>
      <w:outlineLvl w:val="4"/>
    </w:pPr>
    <w:rPr>
      <w:rFonts w:eastAsiaTheme="majorEastAsia" w:cstheme="majorBidi"/>
      <w:color w:val="00122F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33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33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33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33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717E"/>
    <w:rPr>
      <w:rFonts w:asciiTheme="majorHAnsi" w:eastAsiaTheme="majorEastAsia" w:hAnsiTheme="majorHAnsi" w:cstheme="majorBidi"/>
      <w:b/>
      <w:bCs/>
      <w:color w:val="000000" w:themeColor="text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80B8E"/>
    <w:rPr>
      <w:rFonts w:asciiTheme="majorHAnsi" w:eastAsiaTheme="majorEastAsia" w:hAnsiTheme="majorHAnsi" w:cstheme="majorBidi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080B8E"/>
    <w:rPr>
      <w:rFonts w:eastAsiaTheme="majorEastAsia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337A"/>
    <w:rPr>
      <w:rFonts w:eastAsiaTheme="majorEastAsia" w:cstheme="majorBidi"/>
      <w:i/>
      <w:iCs/>
      <w:color w:val="00122F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337A"/>
    <w:rPr>
      <w:rFonts w:eastAsiaTheme="majorEastAsia" w:cstheme="majorBidi"/>
      <w:color w:val="00122F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33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33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33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33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4EEF"/>
    <w:pPr>
      <w:pBdr>
        <w:bottom w:val="single" w:sz="18" w:space="1" w:color="auto"/>
      </w:pBdr>
      <w:spacing w:after="80" w:line="240" w:lineRule="auto"/>
      <w:contextualSpacing/>
    </w:pPr>
    <w:rPr>
      <w:rFonts w:asciiTheme="majorHAnsi" w:eastAsiaTheme="majorEastAsia" w:hAnsiTheme="majorHAnsi" w:cstheme="majorBidi"/>
      <w:b/>
      <w:bCs/>
      <w:spacing w:val="-10"/>
      <w:kern w:val="28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E84EEF"/>
    <w:rPr>
      <w:rFonts w:asciiTheme="majorHAnsi" w:eastAsiaTheme="majorEastAsia" w:hAnsiTheme="majorHAnsi" w:cstheme="majorBidi"/>
      <w:b/>
      <w:bCs/>
      <w:spacing w:val="-10"/>
      <w:kern w:val="28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0AF7"/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340AF7"/>
    <w:rPr>
      <w:b/>
      <w:bCs/>
      <w:sz w:val="32"/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D533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33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33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337A"/>
    <w:rPr>
      <w:i/>
      <w:iCs/>
      <w:color w:val="00122F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337A"/>
    <w:pPr>
      <w:pBdr>
        <w:top w:val="single" w:sz="4" w:space="10" w:color="00122F" w:themeColor="accent1" w:themeShade="BF"/>
        <w:bottom w:val="single" w:sz="4" w:space="10" w:color="00122F" w:themeColor="accent1" w:themeShade="BF"/>
      </w:pBdr>
      <w:spacing w:before="360" w:after="360"/>
      <w:ind w:left="864" w:right="864"/>
      <w:jc w:val="center"/>
    </w:pPr>
    <w:rPr>
      <w:i/>
      <w:iCs/>
      <w:color w:val="00122F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337A"/>
    <w:rPr>
      <w:i/>
      <w:iCs/>
      <w:color w:val="00122F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337A"/>
    <w:rPr>
      <w:b/>
      <w:bCs/>
      <w:smallCaps/>
      <w:color w:val="00122F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53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337A"/>
  </w:style>
  <w:style w:type="paragraph" w:styleId="Footer">
    <w:name w:val="footer"/>
    <w:basedOn w:val="Normal"/>
    <w:link w:val="FooterChar"/>
    <w:uiPriority w:val="99"/>
    <w:unhideWhenUsed/>
    <w:rsid w:val="00D53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337A"/>
  </w:style>
  <w:style w:type="character" w:styleId="PlaceholderText">
    <w:name w:val="Placeholder Text"/>
    <w:basedOn w:val="DefaultParagraphFont"/>
    <w:uiPriority w:val="99"/>
    <w:semiHidden/>
    <w:rsid w:val="00B43F8D"/>
    <w:rPr>
      <w:color w:val="666666"/>
    </w:rPr>
  </w:style>
  <w:style w:type="paragraph" w:styleId="NoSpacing">
    <w:name w:val="No Spacing"/>
    <w:uiPriority w:val="1"/>
    <w:qFormat/>
    <w:rsid w:val="004B26D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F0DD3"/>
    <w:rPr>
      <w:color w:val="007777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0DD3"/>
    <w:rPr>
      <w:color w:val="605E5C"/>
      <w:shd w:val="clear" w:color="auto" w:fill="E1DFDD"/>
    </w:rPr>
  </w:style>
  <w:style w:type="paragraph" w:customStyle="1" w:styleId="SectionText">
    <w:name w:val="Section Text"/>
    <w:basedOn w:val="Normal"/>
    <w:link w:val="SectionTextChar"/>
    <w:rsid w:val="00A53233"/>
    <w:pPr>
      <w:numPr>
        <w:numId w:val="2"/>
      </w:numPr>
    </w:pPr>
  </w:style>
  <w:style w:type="character" w:customStyle="1" w:styleId="SectionTextChar">
    <w:name w:val="Section Text Char"/>
    <w:basedOn w:val="DefaultParagraphFont"/>
    <w:link w:val="SectionText"/>
    <w:rsid w:val="00A53233"/>
  </w:style>
  <w:style w:type="paragraph" w:styleId="BodyText">
    <w:name w:val="Body Text"/>
    <w:basedOn w:val="Normal"/>
    <w:link w:val="BodyTextChar"/>
    <w:uiPriority w:val="99"/>
    <w:unhideWhenUsed/>
    <w:qFormat/>
    <w:rsid w:val="00AC3B92"/>
    <w:pPr>
      <w:numPr>
        <w:numId w:val="53"/>
      </w:num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C3B92"/>
  </w:style>
  <w:style w:type="paragraph" w:customStyle="1" w:styleId="NoteOLD">
    <w:name w:val="Note (OLD)"/>
    <w:basedOn w:val="BodyText"/>
    <w:link w:val="NoteOLDChar"/>
    <w:rsid w:val="00487F15"/>
    <w:pPr>
      <w:numPr>
        <w:numId w:val="4"/>
      </w:numPr>
    </w:pPr>
  </w:style>
  <w:style w:type="character" w:customStyle="1" w:styleId="NoteOLDChar">
    <w:name w:val="Note (OLD) Char"/>
    <w:basedOn w:val="BodyTextChar"/>
    <w:link w:val="NoteOLD"/>
    <w:rsid w:val="00487F15"/>
  </w:style>
  <w:style w:type="paragraph" w:customStyle="1" w:styleId="Note">
    <w:name w:val="Note"/>
    <w:basedOn w:val="BodyText"/>
    <w:link w:val="NoteChar"/>
    <w:qFormat/>
    <w:rsid w:val="004748E8"/>
    <w:pPr>
      <w:numPr>
        <w:numId w:val="0"/>
      </w:numPr>
      <w:ind w:left="1440" w:hanging="720"/>
    </w:pPr>
  </w:style>
  <w:style w:type="character" w:customStyle="1" w:styleId="NoteChar">
    <w:name w:val="Note Char"/>
    <w:basedOn w:val="BodyTextChar"/>
    <w:link w:val="Note"/>
    <w:rsid w:val="004748E8"/>
  </w:style>
  <w:style w:type="paragraph" w:styleId="TOCHeading">
    <w:name w:val="TOC Heading"/>
    <w:basedOn w:val="Heading1"/>
    <w:next w:val="Normal"/>
    <w:uiPriority w:val="39"/>
    <w:unhideWhenUsed/>
    <w:qFormat/>
    <w:rsid w:val="00CA7BED"/>
    <w:pPr>
      <w:spacing w:before="240" w:after="0"/>
      <w:outlineLvl w:val="9"/>
    </w:pPr>
    <w:rPr>
      <w:b w:val="0"/>
      <w:bCs w:val="0"/>
      <w:color w:val="00122F" w:themeColor="accent1" w:themeShade="BF"/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CA7B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A7BED"/>
    <w:pPr>
      <w:spacing w:after="100"/>
      <w:ind w:left="440"/>
    </w:pPr>
  </w:style>
  <w:style w:type="paragraph" w:styleId="TOC1">
    <w:name w:val="toc 1"/>
    <w:basedOn w:val="Normal"/>
    <w:next w:val="Normal"/>
    <w:autoRedefine/>
    <w:uiPriority w:val="39"/>
    <w:unhideWhenUsed/>
    <w:rsid w:val="00D24C04"/>
    <w:pPr>
      <w:spacing w:after="100"/>
    </w:pPr>
  </w:style>
  <w:style w:type="table" w:styleId="TableGrid">
    <w:name w:val="Table Grid"/>
    <w:basedOn w:val="TableNormal"/>
    <w:uiPriority w:val="39"/>
    <w:rsid w:val="00145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">
    <w:name w:val="Table"/>
    <w:basedOn w:val="TableNormal"/>
    <w:uiPriority w:val="99"/>
    <w:rsid w:val="00145175"/>
    <w:pPr>
      <w:spacing w:after="0" w:line="240" w:lineRule="auto"/>
    </w:pPr>
    <w:tblPr>
      <w:tblBorders>
        <w:insideH w:val="single" w:sz="4" w:space="0" w:color="auto"/>
      </w:tblBorders>
    </w:tblPr>
    <w:tblStylePr w:type="firstRow">
      <w:rPr>
        <w:b/>
      </w:rPr>
      <w:tblPr/>
      <w:tcPr>
        <w:tcBorders>
          <w:top w:val="single" w:sz="18" w:space="0" w:color="auto"/>
          <w:bottom w:val="single" w:sz="18" w:space="0" w:color="auto"/>
        </w:tcBorders>
      </w:tcPr>
    </w:tblStylePr>
  </w:style>
  <w:style w:type="character" w:styleId="Emphasis">
    <w:name w:val="Emphasis"/>
    <w:basedOn w:val="DefaultParagraphFont"/>
    <w:uiPriority w:val="20"/>
    <w:qFormat/>
    <w:rsid w:val="00032708"/>
    <w:rPr>
      <w:i/>
      <w:iCs/>
    </w:rPr>
  </w:style>
  <w:style w:type="paragraph" w:customStyle="1" w:styleId="Division">
    <w:name w:val="Division"/>
    <w:basedOn w:val="Heading3"/>
    <w:link w:val="DivisionChar"/>
    <w:rsid w:val="00563B50"/>
    <w:pPr>
      <w:numPr>
        <w:numId w:val="0"/>
      </w:numPr>
    </w:pPr>
    <w:rPr>
      <w:rFonts w:asciiTheme="majorHAnsi" w:hAnsiTheme="majorHAnsi" w:cstheme="majorHAnsi"/>
      <w:bCs w:val="0"/>
      <w:sz w:val="36"/>
      <w:szCs w:val="36"/>
    </w:rPr>
  </w:style>
  <w:style w:type="character" w:customStyle="1" w:styleId="DivisionChar">
    <w:name w:val="Division Char"/>
    <w:basedOn w:val="Heading3Char"/>
    <w:link w:val="Division"/>
    <w:rsid w:val="00563B50"/>
    <w:rPr>
      <w:rFonts w:asciiTheme="majorHAnsi" w:eastAsiaTheme="majorEastAsia" w:hAnsiTheme="majorHAnsi" w:cstheme="majorHAnsi"/>
      <w:b/>
      <w:bCs w:val="0"/>
      <w:color w:val="000000" w:themeColor="text1"/>
      <w:sz w:val="36"/>
      <w:szCs w:val="36"/>
    </w:rPr>
  </w:style>
  <w:style w:type="paragraph" w:styleId="TOC4">
    <w:name w:val="toc 4"/>
    <w:basedOn w:val="Normal"/>
    <w:next w:val="Normal"/>
    <w:autoRedefine/>
    <w:uiPriority w:val="39"/>
    <w:unhideWhenUsed/>
    <w:rsid w:val="002F0289"/>
    <w:pPr>
      <w:spacing w:after="100" w:line="278" w:lineRule="auto"/>
      <w:ind w:left="720"/>
    </w:pPr>
    <w:rPr>
      <w:rFonts w:eastAsiaTheme="minorEastAsia"/>
      <w:sz w:val="24"/>
      <w:szCs w:val="24"/>
      <w:lang w:eastAsia="en-AU"/>
    </w:rPr>
  </w:style>
  <w:style w:type="paragraph" w:styleId="TOC5">
    <w:name w:val="toc 5"/>
    <w:basedOn w:val="Normal"/>
    <w:next w:val="Normal"/>
    <w:autoRedefine/>
    <w:uiPriority w:val="39"/>
    <w:unhideWhenUsed/>
    <w:rsid w:val="002F0289"/>
    <w:pPr>
      <w:spacing w:after="100" w:line="278" w:lineRule="auto"/>
      <w:ind w:left="960"/>
    </w:pPr>
    <w:rPr>
      <w:rFonts w:eastAsiaTheme="minorEastAsia"/>
      <w:sz w:val="24"/>
      <w:szCs w:val="24"/>
      <w:lang w:eastAsia="en-AU"/>
    </w:rPr>
  </w:style>
  <w:style w:type="paragraph" w:styleId="TOC6">
    <w:name w:val="toc 6"/>
    <w:basedOn w:val="Normal"/>
    <w:next w:val="Normal"/>
    <w:autoRedefine/>
    <w:uiPriority w:val="39"/>
    <w:unhideWhenUsed/>
    <w:rsid w:val="002F0289"/>
    <w:pPr>
      <w:spacing w:after="100" w:line="278" w:lineRule="auto"/>
      <w:ind w:left="1200"/>
    </w:pPr>
    <w:rPr>
      <w:rFonts w:eastAsiaTheme="minorEastAsia"/>
      <w:sz w:val="24"/>
      <w:szCs w:val="24"/>
      <w:lang w:eastAsia="en-AU"/>
    </w:rPr>
  </w:style>
  <w:style w:type="paragraph" w:styleId="TOC7">
    <w:name w:val="toc 7"/>
    <w:basedOn w:val="Normal"/>
    <w:next w:val="Normal"/>
    <w:autoRedefine/>
    <w:uiPriority w:val="39"/>
    <w:unhideWhenUsed/>
    <w:rsid w:val="002F0289"/>
    <w:pPr>
      <w:spacing w:after="100" w:line="278" w:lineRule="auto"/>
      <w:ind w:left="1440"/>
    </w:pPr>
    <w:rPr>
      <w:rFonts w:eastAsiaTheme="minorEastAsia"/>
      <w:sz w:val="24"/>
      <w:szCs w:val="24"/>
      <w:lang w:eastAsia="en-AU"/>
    </w:rPr>
  </w:style>
  <w:style w:type="paragraph" w:styleId="TOC8">
    <w:name w:val="toc 8"/>
    <w:basedOn w:val="Normal"/>
    <w:next w:val="Normal"/>
    <w:autoRedefine/>
    <w:uiPriority w:val="39"/>
    <w:unhideWhenUsed/>
    <w:rsid w:val="002F0289"/>
    <w:pPr>
      <w:spacing w:after="100" w:line="278" w:lineRule="auto"/>
      <w:ind w:left="1680"/>
    </w:pPr>
    <w:rPr>
      <w:rFonts w:eastAsiaTheme="minorEastAsia"/>
      <w:sz w:val="24"/>
      <w:szCs w:val="24"/>
      <w:lang w:eastAsia="en-AU"/>
    </w:rPr>
  </w:style>
  <w:style w:type="paragraph" w:styleId="TOC9">
    <w:name w:val="toc 9"/>
    <w:basedOn w:val="Normal"/>
    <w:next w:val="Normal"/>
    <w:autoRedefine/>
    <w:uiPriority w:val="39"/>
    <w:unhideWhenUsed/>
    <w:rsid w:val="002F0289"/>
    <w:pPr>
      <w:spacing w:after="100" w:line="278" w:lineRule="auto"/>
      <w:ind w:left="1920"/>
    </w:pPr>
    <w:rPr>
      <w:rFonts w:eastAsiaTheme="minorEastAsia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reativecommons.org/publicdomain/zero/1.0/deed.e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470F1-CACA-4B11-BD27-C91C5909E14A}"/>
      </w:docPartPr>
      <w:docPartBody>
        <w:p w:rsidR="00C47B81" w:rsidRDefault="00C47B81">
          <w:r w:rsidRPr="009D6E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9B7AE8F6929420F8DD3524EBC8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17B6F-65E2-42F4-8733-74C44E099629}"/>
      </w:docPartPr>
      <w:docPartBody>
        <w:p w:rsidR="00C47B81" w:rsidRDefault="00C47B81" w:rsidP="00C47B81">
          <w:pPr>
            <w:pStyle w:val="69B7AE8F6929420F8DD3524EBC8152F4"/>
          </w:pPr>
          <w:r w:rsidRPr="00E17B1C">
            <w:rPr>
              <w:rStyle w:val="PlaceholderText"/>
            </w:rPr>
            <w:t>[Title]</w:t>
          </w:r>
        </w:p>
      </w:docPartBody>
    </w:docPart>
    <w:docPart>
      <w:docPartPr>
        <w:name w:val="318ABEDE5C2041068C831C07A5A384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C77850-C82A-4FA6-B381-9D95545D2DD4}"/>
      </w:docPartPr>
      <w:docPartBody>
        <w:p w:rsidR="00C47B81" w:rsidRDefault="00C47B81" w:rsidP="00C47B81">
          <w:pPr>
            <w:pStyle w:val="318ABEDE5C2041068C831C07A5A384CC"/>
          </w:pPr>
          <w:r w:rsidRPr="00294298">
            <w:rPr>
              <w:rStyle w:val="PlaceholderText"/>
            </w:rPr>
            <w:t>[Title]</w:t>
          </w:r>
        </w:p>
      </w:docPartBody>
    </w:docPart>
    <w:docPart>
      <w:docPartPr>
        <w:name w:val="4F6E1B4282214D6E9D4884B72D9F23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0BA122-7142-440C-B947-450243E5F99A}"/>
      </w:docPartPr>
      <w:docPartBody>
        <w:p w:rsidR="00C47B81" w:rsidRDefault="00C47B81" w:rsidP="00C47B81">
          <w:pPr>
            <w:pStyle w:val="4F6E1B4282214D6E9D4884B72D9F2313"/>
          </w:pPr>
          <w:r w:rsidRPr="00294298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1F7"/>
    <w:rsid w:val="00075CCC"/>
    <w:rsid w:val="00164995"/>
    <w:rsid w:val="001D5B6B"/>
    <w:rsid w:val="00211C9D"/>
    <w:rsid w:val="002303F3"/>
    <w:rsid w:val="00251C48"/>
    <w:rsid w:val="002913C8"/>
    <w:rsid w:val="002D6323"/>
    <w:rsid w:val="002F7BFD"/>
    <w:rsid w:val="00306804"/>
    <w:rsid w:val="00331055"/>
    <w:rsid w:val="00340E19"/>
    <w:rsid w:val="003E3D0C"/>
    <w:rsid w:val="00434374"/>
    <w:rsid w:val="00441071"/>
    <w:rsid w:val="00456AAF"/>
    <w:rsid w:val="00481198"/>
    <w:rsid w:val="00550904"/>
    <w:rsid w:val="005C1E05"/>
    <w:rsid w:val="00601207"/>
    <w:rsid w:val="007A4686"/>
    <w:rsid w:val="007E5325"/>
    <w:rsid w:val="007F1462"/>
    <w:rsid w:val="00857A14"/>
    <w:rsid w:val="00864B13"/>
    <w:rsid w:val="0090420D"/>
    <w:rsid w:val="009520C0"/>
    <w:rsid w:val="0098238C"/>
    <w:rsid w:val="009A3AF8"/>
    <w:rsid w:val="00A20387"/>
    <w:rsid w:val="00A27573"/>
    <w:rsid w:val="00A334A9"/>
    <w:rsid w:val="00A3684C"/>
    <w:rsid w:val="00A776CC"/>
    <w:rsid w:val="00B2629D"/>
    <w:rsid w:val="00BC501B"/>
    <w:rsid w:val="00C07421"/>
    <w:rsid w:val="00C47B81"/>
    <w:rsid w:val="00C53EB1"/>
    <w:rsid w:val="00D851F7"/>
    <w:rsid w:val="00DC18AE"/>
    <w:rsid w:val="00DC573F"/>
    <w:rsid w:val="00E66697"/>
    <w:rsid w:val="00EE49E7"/>
    <w:rsid w:val="00F33202"/>
    <w:rsid w:val="00F43DF1"/>
    <w:rsid w:val="00FB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1F7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47B81"/>
    <w:rPr>
      <w:color w:val="666666"/>
    </w:rPr>
  </w:style>
  <w:style w:type="paragraph" w:customStyle="1" w:styleId="69B7AE8F6929420F8DD3524EBC8152F4">
    <w:name w:val="69B7AE8F6929420F8DD3524EBC8152F4"/>
    <w:rsid w:val="00C47B81"/>
  </w:style>
  <w:style w:type="paragraph" w:customStyle="1" w:styleId="318ABEDE5C2041068C831C07A5A384CC">
    <w:name w:val="318ABEDE5C2041068C831C07A5A384CC"/>
    <w:rsid w:val="00C47B81"/>
  </w:style>
  <w:style w:type="paragraph" w:customStyle="1" w:styleId="4F6E1B4282214D6E9D4884B72D9F2313">
    <w:name w:val="4F6E1B4282214D6E9D4884B72D9F2313"/>
    <w:rsid w:val="00C47B8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Unlisted Thoughts">
      <a:dk1>
        <a:sysClr val="windowText" lastClr="000000"/>
      </a:dk1>
      <a:lt1>
        <a:sysClr val="window" lastClr="FFFFFF"/>
      </a:lt1>
      <a:dk2>
        <a:srgbClr val="001940"/>
      </a:dk2>
      <a:lt2>
        <a:srgbClr val="BFBFBF"/>
      </a:lt2>
      <a:accent1>
        <a:srgbClr val="001940"/>
      </a:accent1>
      <a:accent2>
        <a:srgbClr val="FFFF83"/>
      </a:accent2>
      <a:accent3>
        <a:srgbClr val="FF3500"/>
      </a:accent3>
      <a:accent4>
        <a:srgbClr val="33CC66"/>
      </a:accent4>
      <a:accent5>
        <a:srgbClr val="00FFFF"/>
      </a:accent5>
      <a:accent6>
        <a:srgbClr val="400C00"/>
      </a:accent6>
      <a:hlink>
        <a:srgbClr val="007777"/>
      </a:hlink>
      <a:folHlink>
        <a:srgbClr val="404040"/>
      </a:folHlink>
    </a:clrScheme>
    <a:fontScheme name="Open Sans">
      <a:majorFont>
        <a:latin typeface="Open Sans"/>
        <a:ea typeface=""/>
        <a:cs typeface=""/>
      </a:majorFont>
      <a:minorFont>
        <a:latin typeface="Open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AC5BA-55C5-4BA9-804F-026C48E9E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UT_Order_Template.dotx.dotx</Template>
  <TotalTime>22</TotalTime>
  <Pages>3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By-Law Name By-Law 20XX</vt:lpstr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Order Name Order 20XX</dc:title>
  <dc:subject/>
  <dc:creator>William Luu</dc:creator>
  <cp:keywords/>
  <dc:description/>
  <cp:lastModifiedBy>William Luu</cp:lastModifiedBy>
  <cp:revision>11</cp:revision>
  <cp:lastPrinted>2025-09-02T10:43:00Z</cp:lastPrinted>
  <dcterms:created xsi:type="dcterms:W3CDTF">2025-09-06T15:22:00Z</dcterms:created>
  <dcterms:modified xsi:type="dcterms:W3CDTF">2026-02-10T13:00:00Z</dcterms:modified>
</cp:coreProperties>
</file>