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A1EDF1" w14:textId="77777777" w:rsidR="00AA1E6E" w:rsidRDefault="00AA1E6E" w:rsidP="00AA1E6E"/>
    <w:p w14:paraId="5FA5873D" w14:textId="77777777" w:rsidR="00AA1E6E" w:rsidRDefault="00AA1E6E" w:rsidP="00AA1E6E"/>
    <w:p w14:paraId="38595C29" w14:textId="2668248A" w:rsidR="00D5337A" w:rsidRDefault="00D5337A" w:rsidP="00D5337A">
      <w:r>
        <w:rPr>
          <w:noProof/>
        </w:rPr>
        <w:drawing>
          <wp:inline distT="0" distB="0" distL="0" distR="0" wp14:anchorId="7CC3FA9E" wp14:editId="19FEBACC">
            <wp:extent cx="1308313" cy="1800000"/>
            <wp:effectExtent l="0" t="0" r="6350" b="0"/>
            <wp:docPr id="1263697219" name="Graphic 1" descr="Coat of arms of Unlisted Though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3697219" name="Graphic 1" descr="Coat of arms of Unlisted Thoughts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8313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69D7AB" w14:textId="77777777" w:rsidR="00340AF7" w:rsidRDefault="00340AF7" w:rsidP="00D5337A"/>
    <w:sdt>
      <w:sdtPr>
        <w:rPr>
          <w:rStyle w:val="TitleChar"/>
        </w:rPr>
        <w:alias w:val="Title"/>
        <w:tag w:val=""/>
        <w:id w:val="-1401832266"/>
        <w:placeholder>
          <w:docPart w:val="69B7AE8F6929420F8DD3524EBC8152F4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p w14:paraId="39555C67" w14:textId="129D62C8" w:rsidR="00340AF7" w:rsidRPr="00340AF7" w:rsidRDefault="00340AF7" w:rsidP="00340AF7">
          <w:pPr>
            <w:pStyle w:val="Footer"/>
            <w:rPr>
              <w:rStyle w:val="TitleChar"/>
            </w:rPr>
          </w:pPr>
          <w:r w:rsidRPr="00340AF7">
            <w:rPr>
              <w:rStyle w:val="TitleChar"/>
            </w:rPr>
            <w:t>By-</w:t>
          </w:r>
          <w:r w:rsidR="00275815">
            <w:rPr>
              <w:rStyle w:val="TitleChar"/>
            </w:rPr>
            <w:t>l</w:t>
          </w:r>
          <w:r w:rsidRPr="00340AF7">
            <w:rPr>
              <w:rStyle w:val="TitleChar"/>
            </w:rPr>
            <w:t>aw Name By-</w:t>
          </w:r>
          <w:r w:rsidR="00275815">
            <w:rPr>
              <w:rStyle w:val="TitleChar"/>
            </w:rPr>
            <w:t>l</w:t>
          </w:r>
          <w:r w:rsidRPr="00340AF7">
            <w:rPr>
              <w:rStyle w:val="TitleChar"/>
            </w:rPr>
            <w:t>aw 20XX</w:t>
          </w:r>
        </w:p>
      </w:sdtContent>
    </w:sdt>
    <w:p w14:paraId="7694C9FE" w14:textId="14F35850" w:rsidR="00340AF7" w:rsidRDefault="00340AF7" w:rsidP="00340AF7">
      <w:pPr>
        <w:pStyle w:val="Subtitle"/>
      </w:pPr>
      <w:r w:rsidRPr="00340AF7">
        <w:t xml:space="preserve">No. </w:t>
      </w:r>
      <w:sdt>
        <w:sdtPr>
          <w:alias w:val="No."/>
          <w:tag w:val="No."/>
          <w:id w:val="982039957"/>
          <w:placeholder>
            <w:docPart w:val="DefaultPlaceholder_-1854013440"/>
          </w:placeholder>
          <w:temporary/>
        </w:sdtPr>
        <w:sdtContent>
          <w:r w:rsidRPr="00340AF7">
            <w:t>XX</w:t>
          </w:r>
        </w:sdtContent>
      </w:sdt>
      <w:r w:rsidRPr="00340AF7">
        <w:t xml:space="preserve">, </w:t>
      </w:r>
      <w:sdt>
        <w:sdtPr>
          <w:alias w:val="Year"/>
          <w:tag w:val="Year"/>
          <w:id w:val="1803963414"/>
          <w:placeholder>
            <w:docPart w:val="DefaultPlaceholder_-1854013440"/>
          </w:placeholder>
          <w:temporary/>
        </w:sdtPr>
        <w:sdtContent>
          <w:r w:rsidR="00B56745">
            <w:t>Year</w:t>
          </w:r>
        </w:sdtContent>
      </w:sdt>
    </w:p>
    <w:p w14:paraId="09BAF83D" w14:textId="77777777" w:rsidR="00B56745" w:rsidRDefault="00B56745" w:rsidP="00B56745"/>
    <w:p w14:paraId="6755B5B1" w14:textId="77777777" w:rsidR="00B56745" w:rsidRDefault="00B56745" w:rsidP="00B56745"/>
    <w:p w14:paraId="47D38DFD" w14:textId="77777777" w:rsidR="00B56745" w:rsidRDefault="00B56745" w:rsidP="00B56745"/>
    <w:p w14:paraId="4A917C83" w14:textId="77777777" w:rsidR="00B56745" w:rsidRDefault="00B56745" w:rsidP="00B56745"/>
    <w:p w14:paraId="3FF56404" w14:textId="77777777" w:rsidR="00B56745" w:rsidRDefault="00B56745" w:rsidP="00B56745"/>
    <w:p w14:paraId="69563EE7" w14:textId="77777777" w:rsidR="00B56745" w:rsidRDefault="00B56745" w:rsidP="00B56745"/>
    <w:p w14:paraId="2DA51E13" w14:textId="77777777" w:rsidR="00B56745" w:rsidRDefault="00B56745" w:rsidP="00B56745"/>
    <w:p w14:paraId="636CCA32" w14:textId="77777777" w:rsidR="00B56745" w:rsidRDefault="00B56745" w:rsidP="00B56745"/>
    <w:p w14:paraId="5F899014" w14:textId="77777777" w:rsidR="00B56745" w:rsidRDefault="00B56745" w:rsidP="00B56745"/>
    <w:p w14:paraId="1516DB87" w14:textId="77777777" w:rsidR="00B56745" w:rsidRDefault="00B56745" w:rsidP="00B56745"/>
    <w:p w14:paraId="2C68505D" w14:textId="77777777" w:rsidR="00B56745" w:rsidRDefault="00B56745" w:rsidP="00B56745"/>
    <w:p w14:paraId="7990BBA3" w14:textId="77777777" w:rsidR="00B56745" w:rsidRDefault="00B56745" w:rsidP="00B56745"/>
    <w:p w14:paraId="21F5D77C" w14:textId="77777777" w:rsidR="00B56745" w:rsidRDefault="00B56745" w:rsidP="00B56745"/>
    <w:p w14:paraId="245BCF89" w14:textId="77777777" w:rsidR="00B0612C" w:rsidRDefault="00B0612C" w:rsidP="00B56745"/>
    <w:p w14:paraId="0F4F7B8E" w14:textId="6F97B1DF" w:rsidR="00B56745" w:rsidRPr="00B56745" w:rsidRDefault="00B56745" w:rsidP="00B56745">
      <w:r>
        <w:t>Prepared by the Unlisted Printer, Sydney</w:t>
      </w:r>
    </w:p>
    <w:p w14:paraId="31B1A5D6" w14:textId="0733CD86" w:rsidR="00D5337A" w:rsidRDefault="00D5337A">
      <w:r>
        <w:br w:type="page"/>
      </w:r>
    </w:p>
    <w:p w14:paraId="1A9E4423" w14:textId="5B2306E9" w:rsidR="00F91331" w:rsidRDefault="00F91331">
      <w:r>
        <w:rPr>
          <w:b/>
          <w:bCs/>
        </w:rPr>
        <w:lastRenderedPageBreak/>
        <w:t>Copyright information</w:t>
      </w:r>
    </w:p>
    <w:p w14:paraId="79762E93" w14:textId="486D2CF9" w:rsidR="00F91331" w:rsidRPr="00F91331" w:rsidRDefault="001F0DD3">
      <w:r w:rsidRPr="001F0DD3">
        <w:t xml:space="preserve">To the extent possible under law, </w:t>
      </w:r>
      <w:r w:rsidR="00B53EFB">
        <w:t>Unlisted Thoughts</w:t>
      </w:r>
      <w:r w:rsidRPr="001F0DD3">
        <w:t xml:space="preserve"> has waived all copyright and related or neighbouring rights to this work. This work is released under </w:t>
      </w:r>
      <w:hyperlink r:id="rId10" w:history="1">
        <w:r w:rsidRPr="001F0DD3">
          <w:rPr>
            <w:rStyle w:val="Hyperlink"/>
          </w:rPr>
          <w:t>CC0 1.0 Universal</w:t>
        </w:r>
      </w:hyperlink>
      <w:r w:rsidRPr="001F0DD3">
        <w:t xml:space="preserve"> (CC0 1.0) Public Domain Dedication.</w:t>
      </w:r>
    </w:p>
    <w:p w14:paraId="7BE5AEA1" w14:textId="32FC7842" w:rsidR="00F91331" w:rsidRDefault="00F91331">
      <w:r>
        <w:br w:type="page"/>
      </w: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AU"/>
          <w14:ligatures w14:val="standardContextual"/>
        </w:rPr>
        <w:id w:val="64956545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13C44D6" w14:textId="030BF46B" w:rsidR="00CA7BED" w:rsidRPr="0056570F" w:rsidRDefault="00CA7BED">
          <w:pPr>
            <w:pStyle w:val="TOCHeading"/>
            <w:rPr>
              <w:b/>
              <w:bCs/>
              <w:sz w:val="40"/>
              <w:szCs w:val="40"/>
            </w:rPr>
          </w:pPr>
          <w:r w:rsidRPr="0056570F">
            <w:rPr>
              <w:b/>
              <w:bCs/>
              <w:sz w:val="40"/>
              <w:szCs w:val="40"/>
            </w:rPr>
            <w:t>Contents</w:t>
          </w:r>
        </w:p>
        <w:p w14:paraId="1A388F0D" w14:textId="45DC942A" w:rsidR="001A2BF5" w:rsidRDefault="00D24C04">
          <w:pPr>
            <w:pStyle w:val="TOC1"/>
            <w:tabs>
              <w:tab w:val="right" w:leader="dot" w:pos="9060"/>
            </w:tabs>
            <w:rPr>
              <w:rFonts w:eastAsiaTheme="minorEastAsia"/>
              <w:noProof/>
              <w:sz w:val="24"/>
              <w:szCs w:val="24"/>
              <w:lang w:eastAsia="en-A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1638769" w:history="1">
            <w:r w:rsidR="001A2BF5" w:rsidRPr="00960794">
              <w:rPr>
                <w:rStyle w:val="Hyperlink"/>
                <w:noProof/>
              </w:rPr>
              <w:t>Part 1—Heading 1</w:t>
            </w:r>
            <w:r w:rsidR="001A2BF5">
              <w:rPr>
                <w:noProof/>
                <w:webHidden/>
              </w:rPr>
              <w:tab/>
            </w:r>
            <w:r w:rsidR="001A2BF5">
              <w:rPr>
                <w:noProof/>
                <w:webHidden/>
              </w:rPr>
              <w:fldChar w:fldCharType="begin"/>
            </w:r>
            <w:r w:rsidR="001A2BF5">
              <w:rPr>
                <w:noProof/>
                <w:webHidden/>
              </w:rPr>
              <w:instrText xml:space="preserve"> PAGEREF _Toc221638769 \h </w:instrText>
            </w:r>
            <w:r w:rsidR="001A2BF5">
              <w:rPr>
                <w:noProof/>
                <w:webHidden/>
              </w:rPr>
            </w:r>
            <w:r w:rsidR="001A2BF5">
              <w:rPr>
                <w:noProof/>
                <w:webHidden/>
              </w:rPr>
              <w:fldChar w:fldCharType="separate"/>
            </w:r>
            <w:r w:rsidR="001A2BF5">
              <w:rPr>
                <w:noProof/>
                <w:webHidden/>
              </w:rPr>
              <w:t>4</w:t>
            </w:r>
            <w:r w:rsidR="001A2BF5">
              <w:rPr>
                <w:noProof/>
                <w:webHidden/>
              </w:rPr>
              <w:fldChar w:fldCharType="end"/>
            </w:r>
          </w:hyperlink>
        </w:p>
        <w:p w14:paraId="06D4ADA8" w14:textId="6747DDA4" w:rsidR="001A2BF5" w:rsidRDefault="001A2BF5">
          <w:pPr>
            <w:pStyle w:val="TOC2"/>
            <w:tabs>
              <w:tab w:val="right" w:leader="dot" w:pos="9060"/>
            </w:tabs>
            <w:rPr>
              <w:rFonts w:eastAsiaTheme="minorEastAsia"/>
              <w:noProof/>
              <w:sz w:val="24"/>
              <w:szCs w:val="24"/>
              <w:lang w:eastAsia="en-AU"/>
            </w:rPr>
          </w:pPr>
          <w:hyperlink w:anchor="_Toc221638770" w:history="1">
            <w:r w:rsidRPr="00960794">
              <w:rPr>
                <w:rStyle w:val="Hyperlink"/>
                <w:noProof/>
              </w:rPr>
              <w:t>Division 1—Heading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_Toc221638770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16C7E5" w14:textId="119534B9" w:rsidR="001A2BF5" w:rsidRDefault="001A2BF5">
          <w:pPr>
            <w:pStyle w:val="TOC3"/>
            <w:tabs>
              <w:tab w:val="right" w:leader="dot" w:pos="9060"/>
            </w:tabs>
            <w:rPr>
              <w:rFonts w:eastAsiaTheme="minorEastAsia"/>
              <w:noProof/>
              <w:sz w:val="24"/>
              <w:szCs w:val="24"/>
              <w:lang w:eastAsia="en-AU"/>
            </w:rPr>
          </w:pPr>
          <w:hyperlink w:anchor="_Toc221638771" w:history="1">
            <w:r w:rsidRPr="00960794">
              <w:rPr>
                <w:rStyle w:val="Hyperlink"/>
                <w:noProof/>
              </w:rPr>
              <w:t>1 Short title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_Toc221638771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FF6912" w14:textId="3BBE2BDB" w:rsidR="001A2BF5" w:rsidRDefault="001A2BF5">
          <w:pPr>
            <w:pStyle w:val="TOC3"/>
            <w:tabs>
              <w:tab w:val="right" w:leader="dot" w:pos="9060"/>
            </w:tabs>
            <w:rPr>
              <w:rFonts w:eastAsiaTheme="minorEastAsia"/>
              <w:noProof/>
              <w:sz w:val="24"/>
              <w:szCs w:val="24"/>
              <w:lang w:eastAsia="en-AU"/>
            </w:rPr>
          </w:pPr>
          <w:hyperlink w:anchor="_Toc221638772" w:history="1">
            <w:r w:rsidRPr="00960794">
              <w:rPr>
                <w:rStyle w:val="Hyperlink"/>
                <w:noProof/>
              </w:rPr>
              <w:t>2 Commencement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_Toc221638772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6E98F4" w14:textId="2651CF26" w:rsidR="001A2BF5" w:rsidRDefault="001A2BF5">
          <w:pPr>
            <w:pStyle w:val="TOC3"/>
            <w:tabs>
              <w:tab w:val="right" w:leader="dot" w:pos="9060"/>
            </w:tabs>
            <w:rPr>
              <w:rFonts w:eastAsiaTheme="minorEastAsia"/>
              <w:noProof/>
              <w:sz w:val="24"/>
              <w:szCs w:val="24"/>
              <w:lang w:eastAsia="en-AU"/>
            </w:rPr>
          </w:pPr>
          <w:hyperlink w:anchor="_Toc221638773" w:history="1">
            <w:r w:rsidRPr="00960794">
              <w:rPr>
                <w:rStyle w:val="Hyperlink"/>
                <w:noProof/>
              </w:rPr>
              <w:t>3 Object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_Toc221638773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EE9212" w14:textId="1CE644E3" w:rsidR="001A2BF5" w:rsidRDefault="001A2BF5">
          <w:pPr>
            <w:pStyle w:val="TOC3"/>
            <w:tabs>
              <w:tab w:val="right" w:leader="dot" w:pos="9060"/>
            </w:tabs>
            <w:rPr>
              <w:rFonts w:eastAsiaTheme="minorEastAsia"/>
              <w:noProof/>
              <w:sz w:val="24"/>
              <w:szCs w:val="24"/>
              <w:lang w:eastAsia="en-AU"/>
            </w:rPr>
          </w:pPr>
          <w:hyperlink w:anchor="_Toc221638774" w:history="1">
            <w:r w:rsidRPr="00960794">
              <w:rPr>
                <w:rStyle w:val="Hyperlink"/>
                <w:noProof/>
              </w:rPr>
              <w:t>4 Definitions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_Toc221638774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6696AE" w14:textId="574A2E9C" w:rsidR="001A2BF5" w:rsidRDefault="001A2BF5">
          <w:pPr>
            <w:pStyle w:val="TOC3"/>
            <w:tabs>
              <w:tab w:val="right" w:leader="dot" w:pos="9060"/>
            </w:tabs>
            <w:rPr>
              <w:rFonts w:eastAsiaTheme="minorEastAsia"/>
              <w:noProof/>
              <w:sz w:val="24"/>
              <w:szCs w:val="24"/>
              <w:lang w:eastAsia="en-AU"/>
            </w:rPr>
          </w:pPr>
          <w:hyperlink w:anchor="_Toc221638775" w:history="1">
            <w:r w:rsidRPr="00960794">
              <w:rPr>
                <w:rStyle w:val="Hyperlink"/>
                <w:noProof/>
              </w:rPr>
              <w:t>5 Section 5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_Toc221638775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AF5865" w14:textId="78E2AEB2" w:rsidR="001A2BF5" w:rsidRDefault="001A2BF5">
          <w:pPr>
            <w:pStyle w:val="TOC2"/>
            <w:tabs>
              <w:tab w:val="right" w:leader="dot" w:pos="9060"/>
            </w:tabs>
            <w:rPr>
              <w:rFonts w:eastAsiaTheme="minorEastAsia"/>
              <w:noProof/>
              <w:sz w:val="24"/>
              <w:szCs w:val="24"/>
              <w:lang w:eastAsia="en-AU"/>
            </w:rPr>
          </w:pPr>
          <w:hyperlink w:anchor="_Toc221638776" w:history="1">
            <w:r w:rsidRPr="00960794">
              <w:rPr>
                <w:rStyle w:val="Hyperlink"/>
                <w:noProof/>
              </w:rPr>
              <w:t>Schedule 1—Heading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_Toc221638776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AB4F36" w14:textId="54DEE398" w:rsidR="00845ADB" w:rsidRDefault="00D24C04" w:rsidP="00CA7BED">
          <w:pPr>
            <w:rPr>
              <w:b/>
              <w:bCs/>
              <w:noProof/>
            </w:rPr>
          </w:pPr>
          <w:r>
            <w:fldChar w:fldCharType="end"/>
          </w:r>
        </w:p>
      </w:sdtContent>
    </w:sdt>
    <w:p w14:paraId="43B58843" w14:textId="3B24DFD2" w:rsidR="00571EA3" w:rsidRDefault="00EC41C4" w:rsidP="00CA7BED">
      <w:r>
        <w:br w:type="page"/>
      </w:r>
    </w:p>
    <w:p w14:paraId="5AE10735" w14:textId="3114F135" w:rsidR="00244BA9" w:rsidRDefault="00244BA9" w:rsidP="00571EA3">
      <w:pPr>
        <w:rPr>
          <w:b/>
          <w:bCs/>
          <w:sz w:val="40"/>
          <w:szCs w:val="40"/>
        </w:rPr>
      </w:pPr>
      <w:r w:rsidRPr="00244BA9">
        <w:rPr>
          <w:b/>
          <w:bCs/>
          <w:sz w:val="40"/>
          <w:szCs w:val="40"/>
        </w:rPr>
        <w:lastRenderedPageBreak/>
        <w:t xml:space="preserve">A </w:t>
      </w:r>
      <w:r w:rsidR="00401D44">
        <w:rPr>
          <w:b/>
          <w:bCs/>
          <w:sz w:val="40"/>
          <w:szCs w:val="40"/>
        </w:rPr>
        <w:t>B</w:t>
      </w:r>
      <w:r w:rsidRPr="00244BA9">
        <w:rPr>
          <w:b/>
          <w:bCs/>
          <w:sz w:val="40"/>
          <w:szCs w:val="40"/>
        </w:rPr>
        <w:t>y-law for</w:t>
      </w:r>
      <w:r w:rsidR="00276659">
        <w:rPr>
          <w:b/>
          <w:bCs/>
          <w:sz w:val="40"/>
          <w:szCs w:val="40"/>
        </w:rPr>
        <w:t xml:space="preserve"> the interpretation of </w:t>
      </w:r>
      <w:r w:rsidR="002510F3">
        <w:rPr>
          <w:b/>
          <w:bCs/>
          <w:sz w:val="40"/>
          <w:szCs w:val="40"/>
        </w:rPr>
        <w:t>B</w:t>
      </w:r>
      <w:r w:rsidR="00276659">
        <w:rPr>
          <w:b/>
          <w:bCs/>
          <w:sz w:val="40"/>
          <w:szCs w:val="40"/>
        </w:rPr>
        <w:t xml:space="preserve">y-laws </w:t>
      </w:r>
      <w:r w:rsidRPr="00244BA9">
        <w:rPr>
          <w:b/>
          <w:bCs/>
          <w:sz w:val="40"/>
          <w:szCs w:val="40"/>
        </w:rPr>
        <w:t>[By-law long title]</w:t>
      </w:r>
    </w:p>
    <w:p w14:paraId="52CFCF1A" w14:textId="2E90D23C" w:rsidR="00172507" w:rsidRDefault="007304D6" w:rsidP="00244BA9">
      <w:pPr>
        <w:pStyle w:val="Heading1"/>
      </w:pPr>
      <w:bookmarkStart w:id="0" w:name="_Toc221638769"/>
      <w:r>
        <w:t>Part</w:t>
      </w:r>
      <w:r w:rsidR="008D2879">
        <w:t xml:space="preserve"> 1—</w:t>
      </w:r>
      <w:r w:rsidR="00F23846">
        <w:t>Heading 1</w:t>
      </w:r>
      <w:bookmarkEnd w:id="0"/>
    </w:p>
    <w:p w14:paraId="0ABAB5D5" w14:textId="2C9E734A" w:rsidR="008D2879" w:rsidRDefault="007304D6" w:rsidP="00276659">
      <w:pPr>
        <w:pStyle w:val="Heading2"/>
      </w:pPr>
      <w:bookmarkStart w:id="1" w:name="_Toc221638770"/>
      <w:r>
        <w:t>Division</w:t>
      </w:r>
      <w:r w:rsidR="00276659">
        <w:t xml:space="preserve"> 1—Heading 2</w:t>
      </w:r>
      <w:bookmarkEnd w:id="1"/>
    </w:p>
    <w:p w14:paraId="337F7A23" w14:textId="2BDB8BB1" w:rsidR="00276659" w:rsidRDefault="00276659" w:rsidP="00347127">
      <w:pPr>
        <w:pStyle w:val="Heading3"/>
      </w:pPr>
      <w:bookmarkStart w:id="2" w:name="_Toc221638771"/>
      <w:r>
        <w:t>Short title</w:t>
      </w:r>
      <w:bookmarkEnd w:id="2"/>
    </w:p>
    <w:p w14:paraId="0A0400BD" w14:textId="0889C20A" w:rsidR="00276659" w:rsidRDefault="00276659" w:rsidP="00276659">
      <w:pPr>
        <w:pStyle w:val="BodyText"/>
        <w:numPr>
          <w:ilvl w:val="0"/>
          <w:numId w:val="0"/>
        </w:numPr>
        <w:ind w:left="1080"/>
      </w:pPr>
      <w:r>
        <w:t xml:space="preserve">This </w:t>
      </w:r>
      <w:r w:rsidR="00E24091">
        <w:t>B</w:t>
      </w:r>
      <w:r>
        <w:t xml:space="preserve">y-law may be cited as the </w:t>
      </w:r>
      <w:sdt>
        <w:sdtPr>
          <w:rPr>
            <w:i/>
            <w:iCs/>
          </w:rPr>
          <w:alias w:val="Title"/>
          <w:tag w:val=""/>
          <w:id w:val="-15548207"/>
          <w:placeholder>
            <w:docPart w:val="4F6E1B4282214D6E9D4884B72D9F231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275815">
            <w:rPr>
              <w:i/>
              <w:iCs/>
            </w:rPr>
            <w:t>By-law Name By-law 20XX</w:t>
          </w:r>
        </w:sdtContent>
      </w:sdt>
      <w:r>
        <w:t>.</w:t>
      </w:r>
    </w:p>
    <w:p w14:paraId="03EFCD11" w14:textId="30447710" w:rsidR="00276659" w:rsidRDefault="00276659" w:rsidP="00276659">
      <w:pPr>
        <w:pStyle w:val="Heading3"/>
      </w:pPr>
      <w:bookmarkStart w:id="3" w:name="_Toc221638772"/>
      <w:r>
        <w:t>Commencement</w:t>
      </w:r>
      <w:bookmarkEnd w:id="3"/>
    </w:p>
    <w:p w14:paraId="6BCBDFAD" w14:textId="33DDDDF0" w:rsidR="00276659" w:rsidRDefault="00276659" w:rsidP="00276659">
      <w:pPr>
        <w:pStyle w:val="BodyText"/>
        <w:numPr>
          <w:ilvl w:val="0"/>
          <w:numId w:val="0"/>
        </w:numPr>
        <w:ind w:left="1080"/>
      </w:pPr>
      <w:r>
        <w:t xml:space="preserve">This </w:t>
      </w:r>
      <w:r w:rsidR="00E24091">
        <w:t>B</w:t>
      </w:r>
      <w:r>
        <w:t>y-law commences on DD MMMM YYY.</w:t>
      </w:r>
    </w:p>
    <w:p w14:paraId="32C80918" w14:textId="16C6200D" w:rsidR="00276659" w:rsidRDefault="00276659" w:rsidP="00276659">
      <w:pPr>
        <w:pStyle w:val="Heading3"/>
      </w:pPr>
      <w:bookmarkStart w:id="4" w:name="_Toc221638773"/>
      <w:r>
        <w:t>Object</w:t>
      </w:r>
      <w:bookmarkEnd w:id="4"/>
    </w:p>
    <w:p w14:paraId="2467B69F" w14:textId="1F3A5D9C" w:rsidR="00276659" w:rsidRDefault="00276659" w:rsidP="006C0FA5">
      <w:pPr>
        <w:pStyle w:val="BodyText"/>
        <w:numPr>
          <w:ilvl w:val="0"/>
          <w:numId w:val="0"/>
        </w:numPr>
        <w:ind w:left="1080"/>
      </w:pPr>
      <w:r>
        <w:t xml:space="preserve">The </w:t>
      </w:r>
      <w:r w:rsidRPr="00276659">
        <w:t>object</w:t>
      </w:r>
      <w:r>
        <w:t xml:space="preserve"> of this </w:t>
      </w:r>
      <w:r w:rsidR="00E24091">
        <w:t>B</w:t>
      </w:r>
      <w:r>
        <w:t>y-law is to:</w:t>
      </w:r>
    </w:p>
    <w:p w14:paraId="49CC24F2" w14:textId="04718496" w:rsidR="00276659" w:rsidRDefault="00276659" w:rsidP="00276659">
      <w:pPr>
        <w:pStyle w:val="BodyText"/>
        <w:numPr>
          <w:ilvl w:val="1"/>
          <w:numId w:val="53"/>
        </w:numPr>
      </w:pPr>
      <w:r>
        <w:t>object A, and</w:t>
      </w:r>
    </w:p>
    <w:p w14:paraId="76BD7E74" w14:textId="4A1E3878" w:rsidR="00276659" w:rsidRDefault="00276659" w:rsidP="00276659">
      <w:pPr>
        <w:pStyle w:val="BodyText"/>
        <w:numPr>
          <w:ilvl w:val="1"/>
          <w:numId w:val="53"/>
        </w:numPr>
      </w:pPr>
      <w:r>
        <w:t>object B, and</w:t>
      </w:r>
    </w:p>
    <w:p w14:paraId="54BB4D92" w14:textId="78E980A4" w:rsidR="00276659" w:rsidRDefault="00276659" w:rsidP="00276659">
      <w:pPr>
        <w:pStyle w:val="BodyText"/>
        <w:numPr>
          <w:ilvl w:val="1"/>
          <w:numId w:val="53"/>
        </w:numPr>
      </w:pPr>
      <w:r>
        <w:t>object C, and</w:t>
      </w:r>
    </w:p>
    <w:p w14:paraId="5FF9E012" w14:textId="6EF20A39" w:rsidR="00276659" w:rsidRPr="00276659" w:rsidRDefault="009526BF" w:rsidP="00276659">
      <w:pPr>
        <w:pStyle w:val="BodyText"/>
        <w:numPr>
          <w:ilvl w:val="1"/>
          <w:numId w:val="53"/>
        </w:numPr>
      </w:pPr>
      <w:r>
        <w:t>o</w:t>
      </w:r>
      <w:r w:rsidR="00276659">
        <w:t>bject D.</w:t>
      </w:r>
    </w:p>
    <w:p w14:paraId="53544492" w14:textId="683820F3" w:rsidR="00276659" w:rsidRDefault="006C0FA5" w:rsidP="006C0FA5">
      <w:pPr>
        <w:pStyle w:val="Heading3"/>
      </w:pPr>
      <w:bookmarkStart w:id="5" w:name="_Toc221638774"/>
      <w:r>
        <w:t>Definitions</w:t>
      </w:r>
      <w:bookmarkEnd w:id="5"/>
    </w:p>
    <w:p w14:paraId="4AB2B727" w14:textId="188FA84A" w:rsidR="006C0FA5" w:rsidRDefault="006C0FA5" w:rsidP="006C0FA5">
      <w:pPr>
        <w:pStyle w:val="BodyText"/>
        <w:numPr>
          <w:ilvl w:val="0"/>
          <w:numId w:val="0"/>
        </w:numPr>
        <w:ind w:left="1080"/>
      </w:pPr>
      <w:r>
        <w:t>In this by-law:</w:t>
      </w:r>
    </w:p>
    <w:p w14:paraId="2E81B793" w14:textId="748DB213" w:rsidR="006C0FA5" w:rsidRDefault="006C0FA5" w:rsidP="006C0FA5">
      <w:pPr>
        <w:pStyle w:val="BodyText"/>
        <w:numPr>
          <w:ilvl w:val="0"/>
          <w:numId w:val="0"/>
        </w:numPr>
        <w:ind w:left="1080"/>
      </w:pPr>
      <w:r>
        <w:rPr>
          <w:b/>
          <w:bCs/>
          <w:i/>
          <w:iCs/>
        </w:rPr>
        <w:t xml:space="preserve">amend </w:t>
      </w:r>
      <w:r>
        <w:t>means a change in the provisions.</w:t>
      </w:r>
    </w:p>
    <w:p w14:paraId="35942D13" w14:textId="3B4A448F" w:rsidR="006C0FA5" w:rsidRDefault="006C0FA5" w:rsidP="006C0FA5">
      <w:pPr>
        <w:pStyle w:val="BodyText"/>
        <w:numPr>
          <w:ilvl w:val="0"/>
          <w:numId w:val="0"/>
        </w:numPr>
        <w:ind w:left="1080"/>
      </w:pPr>
      <w:r>
        <w:rPr>
          <w:b/>
          <w:bCs/>
          <w:i/>
          <w:iCs/>
        </w:rPr>
        <w:t xml:space="preserve">order </w:t>
      </w:r>
      <w:r>
        <w:t>means an order by the Board under the Unlisted Thoughts Constitution.</w:t>
      </w:r>
    </w:p>
    <w:p w14:paraId="73945878" w14:textId="5BB64FA8" w:rsidR="006C0FA5" w:rsidRDefault="006C0FA5" w:rsidP="006C0FA5">
      <w:pPr>
        <w:pStyle w:val="Heading3"/>
      </w:pPr>
      <w:bookmarkStart w:id="6" w:name="_Toc221638775"/>
      <w:r>
        <w:t>Section 5</w:t>
      </w:r>
      <w:bookmarkEnd w:id="6"/>
    </w:p>
    <w:p w14:paraId="2831337F" w14:textId="0B9B67B7" w:rsidR="006C0FA5" w:rsidRDefault="006C0FA5" w:rsidP="006C0FA5">
      <w:pPr>
        <w:pStyle w:val="BodyText"/>
        <w:numPr>
          <w:ilvl w:val="0"/>
          <w:numId w:val="93"/>
        </w:numPr>
      </w:pPr>
      <w:r>
        <w:t>A section is made up of:</w:t>
      </w:r>
    </w:p>
    <w:p w14:paraId="20E32E5B" w14:textId="16245FD4" w:rsidR="006C0FA5" w:rsidRDefault="00FC0487" w:rsidP="006C0FA5">
      <w:pPr>
        <w:pStyle w:val="BodyText"/>
        <w:numPr>
          <w:ilvl w:val="1"/>
          <w:numId w:val="93"/>
        </w:numPr>
      </w:pPr>
      <w:r>
        <w:t xml:space="preserve">paragraph </w:t>
      </w:r>
      <w:r w:rsidR="006C0FA5">
        <w:t>(a), and</w:t>
      </w:r>
    </w:p>
    <w:p w14:paraId="78C0A31B" w14:textId="58187E53" w:rsidR="006C0FA5" w:rsidRDefault="00FC0487" w:rsidP="006C0FA5">
      <w:pPr>
        <w:pStyle w:val="BodyText"/>
        <w:numPr>
          <w:ilvl w:val="1"/>
          <w:numId w:val="93"/>
        </w:numPr>
      </w:pPr>
      <w:r>
        <w:t xml:space="preserve">paragraph </w:t>
      </w:r>
      <w:r w:rsidR="006C0FA5">
        <w:t xml:space="preserve">(b) is made up of </w:t>
      </w:r>
      <w:r>
        <w:t>sub-</w:t>
      </w:r>
      <w:r w:rsidR="006C0FA5">
        <w:t>paragraphs:</w:t>
      </w:r>
    </w:p>
    <w:p w14:paraId="11905B77" w14:textId="47DE90D2" w:rsidR="006C0FA5" w:rsidRDefault="00FC0487" w:rsidP="006C0FA5">
      <w:pPr>
        <w:pStyle w:val="BodyText"/>
        <w:numPr>
          <w:ilvl w:val="2"/>
          <w:numId w:val="93"/>
        </w:numPr>
      </w:pPr>
      <w:r>
        <w:t xml:space="preserve">sub-paragraphs </w:t>
      </w:r>
      <w:r w:rsidR="006C0FA5">
        <w:t>(</w:t>
      </w:r>
      <w:proofErr w:type="spellStart"/>
      <w:r w:rsidR="006C0FA5">
        <w:t>i</w:t>
      </w:r>
      <w:proofErr w:type="spellEnd"/>
      <w:r w:rsidR="006C0FA5">
        <w:t>), and</w:t>
      </w:r>
    </w:p>
    <w:p w14:paraId="2A71579E" w14:textId="29BE7B8B" w:rsidR="006C0FA5" w:rsidRDefault="00FC0487" w:rsidP="006C0FA5">
      <w:pPr>
        <w:pStyle w:val="BodyText"/>
        <w:numPr>
          <w:ilvl w:val="2"/>
          <w:numId w:val="93"/>
        </w:numPr>
      </w:pPr>
      <w:r>
        <w:t xml:space="preserve">sub-paragraphs </w:t>
      </w:r>
      <w:r w:rsidR="006C0FA5">
        <w:t>(ii).</w:t>
      </w:r>
    </w:p>
    <w:p w14:paraId="07088B53" w14:textId="3C1C4057" w:rsidR="006C0FA5" w:rsidRDefault="006C0FA5" w:rsidP="006C0FA5">
      <w:pPr>
        <w:pStyle w:val="BodyText"/>
      </w:pPr>
      <w:r>
        <w:t>A section does not need to include paragraphs</w:t>
      </w:r>
      <w:r w:rsidR="00FC0487">
        <w:t xml:space="preserve"> or sub-paragraphs</w:t>
      </w:r>
      <w:r>
        <w:t>.</w:t>
      </w:r>
    </w:p>
    <w:p w14:paraId="43E90D71" w14:textId="5EB5826A" w:rsidR="006C0FA5" w:rsidRDefault="006C0FA5">
      <w:r>
        <w:br w:type="page"/>
      </w:r>
    </w:p>
    <w:p w14:paraId="7458F898" w14:textId="4D82F7F0" w:rsidR="006C0FA5" w:rsidRDefault="006C0FA5" w:rsidP="006C0FA5">
      <w:pPr>
        <w:pStyle w:val="Heading2"/>
      </w:pPr>
      <w:bookmarkStart w:id="7" w:name="_Toc221638776"/>
      <w:r>
        <w:lastRenderedPageBreak/>
        <w:t>Schedule 1—Heading 2</w:t>
      </w:r>
      <w:bookmarkEnd w:id="7"/>
    </w:p>
    <w:p w14:paraId="102F9805" w14:textId="28812E3E" w:rsidR="006C0FA5" w:rsidRDefault="00CB1A80" w:rsidP="00CB1A80">
      <w:pPr>
        <w:pStyle w:val="BodyText"/>
        <w:numPr>
          <w:ilvl w:val="0"/>
          <w:numId w:val="0"/>
        </w:numPr>
        <w:ind w:left="1080"/>
      </w:pPr>
      <w:r>
        <w:t>A Schedule can be made up of text that does fall in a section.</w:t>
      </w:r>
    </w:p>
    <w:p w14:paraId="652DE5FC" w14:textId="77777777" w:rsidR="00807B22" w:rsidRPr="00807B22" w:rsidRDefault="00807B22" w:rsidP="00807B22"/>
    <w:p w14:paraId="2E119BB3" w14:textId="77777777" w:rsidR="00807B22" w:rsidRPr="00807B22" w:rsidRDefault="00807B22" w:rsidP="00807B22"/>
    <w:p w14:paraId="28CC4E94" w14:textId="77777777" w:rsidR="00807B22" w:rsidRPr="00807B22" w:rsidRDefault="00807B22" w:rsidP="00807B22"/>
    <w:p w14:paraId="35A28620" w14:textId="77777777" w:rsidR="00807B22" w:rsidRPr="00807B22" w:rsidRDefault="00807B22" w:rsidP="00807B22"/>
    <w:p w14:paraId="21751A94" w14:textId="77777777" w:rsidR="00807B22" w:rsidRPr="00807B22" w:rsidRDefault="00807B22" w:rsidP="00807B22"/>
    <w:p w14:paraId="4642210E" w14:textId="77777777" w:rsidR="00807B22" w:rsidRPr="00807B22" w:rsidRDefault="00807B22" w:rsidP="00807B22"/>
    <w:p w14:paraId="40B10157" w14:textId="77777777" w:rsidR="00807B22" w:rsidRPr="00807B22" w:rsidRDefault="00807B22" w:rsidP="00807B22"/>
    <w:p w14:paraId="05388CB5" w14:textId="77777777" w:rsidR="00807B22" w:rsidRPr="00807B22" w:rsidRDefault="00807B22" w:rsidP="00807B22"/>
    <w:p w14:paraId="2F0E7731" w14:textId="77777777" w:rsidR="00807B22" w:rsidRPr="00807B22" w:rsidRDefault="00807B22" w:rsidP="00807B22"/>
    <w:p w14:paraId="596DA775" w14:textId="77777777" w:rsidR="00807B22" w:rsidRPr="00807B22" w:rsidRDefault="00807B22" w:rsidP="00807B22"/>
    <w:p w14:paraId="3CE77112" w14:textId="77777777" w:rsidR="00807B22" w:rsidRPr="00807B22" w:rsidRDefault="00807B22" w:rsidP="00807B22"/>
    <w:p w14:paraId="3DE76D53" w14:textId="77777777" w:rsidR="00807B22" w:rsidRPr="00807B22" w:rsidRDefault="00807B22" w:rsidP="00807B22"/>
    <w:p w14:paraId="7C7A468C" w14:textId="77777777" w:rsidR="00807B22" w:rsidRPr="00807B22" w:rsidRDefault="00807B22" w:rsidP="00807B22"/>
    <w:p w14:paraId="3C2D6A02" w14:textId="77777777" w:rsidR="00807B22" w:rsidRPr="00807B22" w:rsidRDefault="00807B22" w:rsidP="00807B22"/>
    <w:p w14:paraId="41717D96" w14:textId="77777777" w:rsidR="00807B22" w:rsidRPr="00807B22" w:rsidRDefault="00807B22" w:rsidP="00807B22"/>
    <w:p w14:paraId="2443F21F" w14:textId="77777777" w:rsidR="00807B22" w:rsidRPr="00807B22" w:rsidRDefault="00807B22" w:rsidP="00807B22"/>
    <w:p w14:paraId="37467EC7" w14:textId="77777777" w:rsidR="00807B22" w:rsidRPr="00807B22" w:rsidRDefault="00807B22" w:rsidP="00807B22"/>
    <w:p w14:paraId="4131A2C4" w14:textId="77777777" w:rsidR="00807B22" w:rsidRPr="00807B22" w:rsidRDefault="00807B22" w:rsidP="00807B22"/>
    <w:p w14:paraId="71C64F25" w14:textId="77777777" w:rsidR="00807B22" w:rsidRPr="00807B22" w:rsidRDefault="00807B22" w:rsidP="00807B22"/>
    <w:p w14:paraId="601ACB38" w14:textId="77777777" w:rsidR="00807B22" w:rsidRPr="00807B22" w:rsidRDefault="00807B22" w:rsidP="00807B22"/>
    <w:p w14:paraId="4F7F70DA" w14:textId="77777777" w:rsidR="00807B22" w:rsidRPr="00807B22" w:rsidRDefault="00807B22" w:rsidP="00807B22"/>
    <w:p w14:paraId="4D64E852" w14:textId="77777777" w:rsidR="00807B22" w:rsidRPr="00807B22" w:rsidRDefault="00807B22" w:rsidP="00807B22"/>
    <w:p w14:paraId="09DE1275" w14:textId="77777777" w:rsidR="00807B22" w:rsidRPr="00807B22" w:rsidRDefault="00807B22" w:rsidP="00807B22"/>
    <w:p w14:paraId="12F1FBB8" w14:textId="77777777" w:rsidR="00807B22" w:rsidRPr="00807B22" w:rsidRDefault="00807B22" w:rsidP="00807B22"/>
    <w:p w14:paraId="419637FE" w14:textId="77777777" w:rsidR="00807B22" w:rsidRPr="00807B22" w:rsidRDefault="00807B22" w:rsidP="00807B22"/>
    <w:p w14:paraId="7817EF61" w14:textId="77777777" w:rsidR="00807B22" w:rsidRDefault="00807B22" w:rsidP="00807B22"/>
    <w:p w14:paraId="503C7D9C" w14:textId="77777777" w:rsidR="00807B22" w:rsidRPr="00807B22" w:rsidRDefault="00807B22" w:rsidP="00807B22"/>
    <w:sectPr w:rsidR="00807B22" w:rsidRPr="00807B22" w:rsidSect="0056570F">
      <w:headerReference w:type="default" r:id="rId11"/>
      <w:footerReference w:type="default" r:id="rId12"/>
      <w:type w:val="continuous"/>
      <w:pgSz w:w="11906" w:h="16838"/>
      <w:pgMar w:top="737" w:right="1418" w:bottom="73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418DE8" w14:textId="77777777" w:rsidR="00BB18AF" w:rsidRDefault="00BB18AF" w:rsidP="00D5337A">
      <w:pPr>
        <w:spacing w:after="0" w:line="240" w:lineRule="auto"/>
      </w:pPr>
      <w:r>
        <w:separator/>
      </w:r>
    </w:p>
  </w:endnote>
  <w:endnote w:type="continuationSeparator" w:id="0">
    <w:p w14:paraId="02DA731B" w14:textId="77777777" w:rsidR="00BB18AF" w:rsidRDefault="00BB18AF" w:rsidP="00D533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00"/>
    <w:family w:val="auto"/>
    <w:pitch w:val="variable"/>
    <w:sig w:usb0="A00000FF" w:usb1="4000205B" w:usb2="00000000" w:usb3="00000000" w:csb0="00000193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20"/>
      <w:gridCol w:w="3020"/>
      <w:gridCol w:w="3020"/>
    </w:tblGrid>
    <w:tr w:rsidR="007B2E93" w14:paraId="4830443F" w14:textId="77777777" w:rsidTr="007B2E93">
      <w:tc>
        <w:tcPr>
          <w:tcW w:w="3020" w:type="dxa"/>
          <w:tcBorders>
            <w:top w:val="single" w:sz="18" w:space="0" w:color="000000" w:themeColor="text1"/>
          </w:tcBorders>
        </w:tcPr>
        <w:p w14:paraId="55417985" w14:textId="77777777" w:rsidR="007B2E93" w:rsidRDefault="007B2E93" w:rsidP="007B2E93">
          <w:pPr>
            <w:pStyle w:val="NoSpacing"/>
          </w:pPr>
        </w:p>
      </w:tc>
      <w:tc>
        <w:tcPr>
          <w:tcW w:w="3020" w:type="dxa"/>
          <w:tcBorders>
            <w:top w:val="single" w:sz="18" w:space="0" w:color="000000" w:themeColor="text1"/>
          </w:tcBorders>
        </w:tcPr>
        <w:p w14:paraId="4BDFD7E8" w14:textId="3183C699" w:rsidR="007B2E93" w:rsidRPr="00F97EAC" w:rsidRDefault="00000000" w:rsidP="009C7C62">
          <w:pPr>
            <w:pStyle w:val="NoSpacing"/>
            <w:jc w:val="center"/>
            <w:rPr>
              <w:i/>
              <w:iCs/>
            </w:rPr>
          </w:pPr>
          <w:sdt>
            <w:sdtPr>
              <w:rPr>
                <w:i/>
                <w:iCs/>
              </w:rPr>
              <w:alias w:val="Title"/>
              <w:tag w:val=""/>
              <w:id w:val="786621876"/>
              <w:placeholder>
                <w:docPart w:val="318ABEDE5C2041068C831C07A5A384CC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Content>
              <w:r w:rsidR="00275815">
                <w:rPr>
                  <w:i/>
                  <w:iCs/>
                </w:rPr>
                <w:t>By-law Name By-law 20XX</w:t>
              </w:r>
            </w:sdtContent>
          </w:sdt>
        </w:p>
      </w:tc>
      <w:tc>
        <w:tcPr>
          <w:tcW w:w="3020" w:type="dxa"/>
          <w:tcBorders>
            <w:top w:val="single" w:sz="18" w:space="0" w:color="000000" w:themeColor="text1"/>
          </w:tcBorders>
        </w:tcPr>
        <w:p w14:paraId="656AAB08" w14:textId="71DBD1FD" w:rsidR="007B2E93" w:rsidRDefault="00000000" w:rsidP="007B2E93">
          <w:pPr>
            <w:pStyle w:val="NoSpacing"/>
            <w:jc w:val="right"/>
          </w:pPr>
          <w:sdt>
            <w:sdtPr>
              <w:id w:val="-1668629117"/>
              <w:docPartObj>
                <w:docPartGallery w:val="Page Numbers (Bottom of Page)"/>
                <w:docPartUnique/>
              </w:docPartObj>
            </w:sdtPr>
            <w:sdtContent>
              <w:r w:rsidR="007B2E93" w:rsidRPr="007B2E93">
                <w:fldChar w:fldCharType="begin"/>
              </w:r>
              <w:r w:rsidR="007B2E93" w:rsidRPr="007B2E93">
                <w:instrText xml:space="preserve"> PAGE   \* MERGEFORMAT </w:instrText>
              </w:r>
              <w:r w:rsidR="007B2E93" w:rsidRPr="007B2E93">
                <w:fldChar w:fldCharType="separate"/>
              </w:r>
              <w:r w:rsidR="007B2E93">
                <w:t>5</w:t>
              </w:r>
              <w:r w:rsidR="007B2E93" w:rsidRPr="007B2E93">
                <w:fldChar w:fldCharType="end"/>
              </w:r>
            </w:sdtContent>
          </w:sdt>
        </w:p>
      </w:tc>
    </w:tr>
    <w:tr w:rsidR="007B2E93" w14:paraId="2814F84B" w14:textId="77777777" w:rsidTr="007B2E93">
      <w:tc>
        <w:tcPr>
          <w:tcW w:w="3020" w:type="dxa"/>
        </w:tcPr>
        <w:p w14:paraId="7EB705C4" w14:textId="52C4637C" w:rsidR="007B2E93" w:rsidRDefault="007B2E93" w:rsidP="007B2E93">
          <w:pPr>
            <w:pStyle w:val="NoSpacing"/>
          </w:pPr>
          <w:r w:rsidRPr="007B2E93">
            <w:t xml:space="preserve">Number: </w:t>
          </w:r>
          <w:sdt>
            <w:sdtPr>
              <w:alias w:val="No."/>
              <w:tag w:val="No."/>
              <w:id w:val="-579829554"/>
              <w:placeholder>
                <w:docPart w:val="E9E414CEEC444A179A561D09A8BFB4DA"/>
              </w:placeholder>
              <w:temporary/>
            </w:sdtPr>
            <w:sdtContent>
              <w:r w:rsidRPr="007B2E93">
                <w:t>XX</w:t>
              </w:r>
            </w:sdtContent>
          </w:sdt>
        </w:p>
      </w:tc>
      <w:tc>
        <w:tcPr>
          <w:tcW w:w="3020" w:type="dxa"/>
        </w:tcPr>
        <w:p w14:paraId="4E652B16" w14:textId="77777777" w:rsidR="007B2E93" w:rsidRDefault="007B2E93" w:rsidP="007B2E93">
          <w:pPr>
            <w:pStyle w:val="NoSpacing"/>
          </w:pPr>
        </w:p>
      </w:tc>
      <w:tc>
        <w:tcPr>
          <w:tcW w:w="3020" w:type="dxa"/>
        </w:tcPr>
        <w:p w14:paraId="1A32C0A3" w14:textId="289F7BBD" w:rsidR="007B2E93" w:rsidRDefault="007B2E93" w:rsidP="007B2E93">
          <w:pPr>
            <w:pStyle w:val="NoSpacing"/>
          </w:pPr>
          <w:r w:rsidRPr="007B2E93">
            <w:t xml:space="preserve">Registered: </w:t>
          </w:r>
          <w:sdt>
            <w:sdtPr>
              <w:alias w:val="Date"/>
              <w:tag w:val="Date"/>
              <w:id w:val="-902678698"/>
              <w:placeholder>
                <w:docPart w:val="23A1714DB7B5402BA8450E63B84ED674"/>
              </w:placeholder>
              <w:temporary/>
            </w:sdtPr>
            <w:sdtContent>
              <w:r w:rsidRPr="007B2E93">
                <w:t>DD/MM/YYYY</w:t>
              </w:r>
            </w:sdtContent>
          </w:sdt>
        </w:p>
      </w:tc>
    </w:tr>
  </w:tbl>
  <w:p w14:paraId="19C51833" w14:textId="660955E0" w:rsidR="008F4EAE" w:rsidRPr="007B2E93" w:rsidRDefault="008F4EAE" w:rsidP="007B2E93">
    <w:pPr>
      <w:pStyle w:val="NoSpacing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6E17D3" w14:textId="77777777" w:rsidR="00BB18AF" w:rsidRDefault="00BB18AF" w:rsidP="00D5337A">
      <w:pPr>
        <w:spacing w:after="0" w:line="240" w:lineRule="auto"/>
      </w:pPr>
      <w:r>
        <w:separator/>
      </w:r>
    </w:p>
  </w:footnote>
  <w:footnote w:type="continuationSeparator" w:id="0">
    <w:p w14:paraId="78C7AE5C" w14:textId="77777777" w:rsidR="00BB18AF" w:rsidRDefault="00BB18AF" w:rsidP="00D533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9060"/>
    </w:tblGrid>
    <w:tr w:rsidR="007B2E93" w14:paraId="2A3411D0" w14:textId="77777777" w:rsidTr="007B2E93">
      <w:tc>
        <w:tcPr>
          <w:tcW w:w="9060" w:type="dxa"/>
          <w:tcBorders>
            <w:top w:val="nil"/>
            <w:left w:val="nil"/>
            <w:bottom w:val="single" w:sz="18" w:space="0" w:color="000000" w:themeColor="text1"/>
            <w:right w:val="nil"/>
          </w:tcBorders>
        </w:tcPr>
        <w:p w14:paraId="33BB0ED0" w14:textId="77777777" w:rsidR="007B2E93" w:rsidRDefault="007B2E93" w:rsidP="007B2E93">
          <w:pPr>
            <w:pStyle w:val="NoSpacing"/>
          </w:pPr>
        </w:p>
      </w:tc>
    </w:tr>
  </w:tbl>
  <w:p w14:paraId="36E773E3" w14:textId="6AB7403F" w:rsidR="00D5337A" w:rsidRDefault="00D5337A" w:rsidP="007B2E93">
    <w:pPr>
      <w:pStyle w:val="NoSpacing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802EF"/>
    <w:multiLevelType w:val="hybridMultilevel"/>
    <w:tmpl w:val="370C2302"/>
    <w:lvl w:ilvl="0" w:tplc="E2F2E4F8">
      <w:start w:val="1"/>
      <w:numFmt w:val="lowerLetter"/>
      <w:suff w:val="space"/>
      <w:lvlText w:val="(a%1)"/>
      <w:lvlJc w:val="left"/>
      <w:pPr>
        <w:ind w:left="180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2880" w:hanging="360"/>
      </w:pPr>
    </w:lvl>
    <w:lvl w:ilvl="2" w:tplc="0C09001B" w:tentative="1">
      <w:start w:val="1"/>
      <w:numFmt w:val="lowerRoman"/>
      <w:lvlText w:val="%3."/>
      <w:lvlJc w:val="right"/>
      <w:pPr>
        <w:ind w:left="3600" w:hanging="180"/>
      </w:pPr>
    </w:lvl>
    <w:lvl w:ilvl="3" w:tplc="0C09000F" w:tentative="1">
      <w:start w:val="1"/>
      <w:numFmt w:val="decimal"/>
      <w:lvlText w:val="%4."/>
      <w:lvlJc w:val="left"/>
      <w:pPr>
        <w:ind w:left="4320" w:hanging="360"/>
      </w:pPr>
    </w:lvl>
    <w:lvl w:ilvl="4" w:tplc="0C090019" w:tentative="1">
      <w:start w:val="1"/>
      <w:numFmt w:val="lowerLetter"/>
      <w:lvlText w:val="%5."/>
      <w:lvlJc w:val="left"/>
      <w:pPr>
        <w:ind w:left="5040" w:hanging="360"/>
      </w:pPr>
    </w:lvl>
    <w:lvl w:ilvl="5" w:tplc="0C09001B" w:tentative="1">
      <w:start w:val="1"/>
      <w:numFmt w:val="lowerRoman"/>
      <w:lvlText w:val="%6."/>
      <w:lvlJc w:val="right"/>
      <w:pPr>
        <w:ind w:left="5760" w:hanging="180"/>
      </w:pPr>
    </w:lvl>
    <w:lvl w:ilvl="6" w:tplc="0C09000F" w:tentative="1">
      <w:start w:val="1"/>
      <w:numFmt w:val="decimal"/>
      <w:lvlText w:val="%7."/>
      <w:lvlJc w:val="left"/>
      <w:pPr>
        <w:ind w:left="6480" w:hanging="360"/>
      </w:pPr>
    </w:lvl>
    <w:lvl w:ilvl="7" w:tplc="0C090019" w:tentative="1">
      <w:start w:val="1"/>
      <w:numFmt w:val="lowerLetter"/>
      <w:lvlText w:val="%8."/>
      <w:lvlJc w:val="left"/>
      <w:pPr>
        <w:ind w:left="7200" w:hanging="360"/>
      </w:pPr>
    </w:lvl>
    <w:lvl w:ilvl="8" w:tplc="0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04D7543F"/>
    <w:multiLevelType w:val="hybridMultilevel"/>
    <w:tmpl w:val="6EB45534"/>
    <w:lvl w:ilvl="0" w:tplc="2820D6F4">
      <w:start w:val="1"/>
      <w:numFmt w:val="decimal"/>
      <w:pStyle w:val="BodyText"/>
      <w:lvlText w:val="(%1)"/>
      <w:lvlJc w:val="right"/>
      <w:pPr>
        <w:ind w:left="1080" w:hanging="360"/>
      </w:pPr>
    </w:lvl>
    <w:lvl w:ilvl="1" w:tplc="9A3EC5DA">
      <w:start w:val="1"/>
      <w:numFmt w:val="lowerLetter"/>
      <w:lvlText w:val="(%2)"/>
      <w:lvlJc w:val="left"/>
      <w:pPr>
        <w:ind w:left="1800" w:hanging="360"/>
      </w:pPr>
      <w:rPr>
        <w:rFonts w:hint="default"/>
      </w:rPr>
    </w:lvl>
    <w:lvl w:ilvl="2" w:tplc="90A0DCEC">
      <w:start w:val="1"/>
      <w:numFmt w:val="lowerRoman"/>
      <w:lvlText w:val="(%3)"/>
      <w:lvlJc w:val="right"/>
      <w:pPr>
        <w:ind w:left="2700" w:hanging="360"/>
      </w:pPr>
      <w:rPr>
        <w:rFonts w:hint="default"/>
      </w:rPr>
    </w:lvl>
    <w:lvl w:ilvl="3" w:tplc="0C09000F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133968"/>
    <w:multiLevelType w:val="hybridMultilevel"/>
    <w:tmpl w:val="6A44537E"/>
    <w:lvl w:ilvl="0" w:tplc="12441334">
      <w:start w:val="1"/>
      <w:numFmt w:val="decimal"/>
      <w:pStyle w:val="SectionText"/>
      <w:lvlText w:val="(%1)"/>
      <w:lvlJc w:val="left"/>
      <w:pPr>
        <w:ind w:left="1080" w:hanging="360"/>
      </w:pPr>
      <w:rPr>
        <w:rFonts w:hint="default"/>
      </w:rPr>
    </w:lvl>
    <w:lvl w:ilvl="1" w:tplc="9A3EC5DA">
      <w:start w:val="1"/>
      <w:numFmt w:val="lowerLetter"/>
      <w:lvlText w:val="(%2)"/>
      <w:lvlJc w:val="left"/>
      <w:pPr>
        <w:ind w:left="1800" w:hanging="360"/>
      </w:pPr>
      <w:rPr>
        <w:rFonts w:hint="default"/>
      </w:rPr>
    </w:lvl>
    <w:lvl w:ilvl="2" w:tplc="90A0DCEC">
      <w:start w:val="1"/>
      <w:numFmt w:val="lowerRoman"/>
      <w:lvlText w:val="(%3)"/>
      <w:lvlJc w:val="right"/>
      <w:pPr>
        <w:ind w:left="2520" w:hanging="180"/>
      </w:pPr>
      <w:rPr>
        <w:rFonts w:hint="default"/>
      </w:r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7DC41CC"/>
    <w:multiLevelType w:val="hybridMultilevel"/>
    <w:tmpl w:val="DFBE03AE"/>
    <w:lvl w:ilvl="0" w:tplc="7736F54E">
      <w:start w:val="1"/>
      <w:numFmt w:val="decimal"/>
      <w:pStyle w:val="NoteOLD"/>
      <w:lvlText w:val="Example %1:"/>
      <w:lvlJc w:val="righ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573451"/>
    <w:multiLevelType w:val="hybridMultilevel"/>
    <w:tmpl w:val="9F7A91AA"/>
    <w:lvl w:ilvl="0" w:tplc="9A3EC5DA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520" w:hanging="360"/>
      </w:pPr>
    </w:lvl>
    <w:lvl w:ilvl="2" w:tplc="0C09001B" w:tentative="1">
      <w:start w:val="1"/>
      <w:numFmt w:val="lowerRoman"/>
      <w:lvlText w:val="%3."/>
      <w:lvlJc w:val="right"/>
      <w:pPr>
        <w:ind w:left="3240" w:hanging="180"/>
      </w:pPr>
    </w:lvl>
    <w:lvl w:ilvl="3" w:tplc="0C09000F" w:tentative="1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0CD32554"/>
    <w:multiLevelType w:val="hybridMultilevel"/>
    <w:tmpl w:val="536A71F4"/>
    <w:lvl w:ilvl="0" w:tplc="E9A049C4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520" w:hanging="360"/>
      </w:pPr>
    </w:lvl>
    <w:lvl w:ilvl="2" w:tplc="0C09001B" w:tentative="1">
      <w:start w:val="1"/>
      <w:numFmt w:val="lowerRoman"/>
      <w:lvlText w:val="%3."/>
      <w:lvlJc w:val="right"/>
      <w:pPr>
        <w:ind w:left="3240" w:hanging="180"/>
      </w:pPr>
    </w:lvl>
    <w:lvl w:ilvl="3" w:tplc="0C09000F" w:tentative="1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A403E2A"/>
    <w:multiLevelType w:val="hybridMultilevel"/>
    <w:tmpl w:val="34E80606"/>
    <w:lvl w:ilvl="0" w:tplc="E2F2E4F8">
      <w:start w:val="1"/>
      <w:numFmt w:val="lowerLetter"/>
      <w:suff w:val="space"/>
      <w:lvlText w:val="(a%1)"/>
      <w:lvlJc w:val="left"/>
      <w:pPr>
        <w:ind w:left="180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2880" w:hanging="360"/>
      </w:pPr>
    </w:lvl>
    <w:lvl w:ilvl="2" w:tplc="0C09001B" w:tentative="1">
      <w:start w:val="1"/>
      <w:numFmt w:val="lowerRoman"/>
      <w:lvlText w:val="%3."/>
      <w:lvlJc w:val="right"/>
      <w:pPr>
        <w:ind w:left="3600" w:hanging="180"/>
      </w:pPr>
    </w:lvl>
    <w:lvl w:ilvl="3" w:tplc="0C09000F" w:tentative="1">
      <w:start w:val="1"/>
      <w:numFmt w:val="decimal"/>
      <w:lvlText w:val="%4."/>
      <w:lvlJc w:val="left"/>
      <w:pPr>
        <w:ind w:left="4320" w:hanging="360"/>
      </w:pPr>
    </w:lvl>
    <w:lvl w:ilvl="4" w:tplc="0C090019" w:tentative="1">
      <w:start w:val="1"/>
      <w:numFmt w:val="lowerLetter"/>
      <w:lvlText w:val="%5."/>
      <w:lvlJc w:val="left"/>
      <w:pPr>
        <w:ind w:left="5040" w:hanging="360"/>
      </w:pPr>
    </w:lvl>
    <w:lvl w:ilvl="5" w:tplc="0C09001B" w:tentative="1">
      <w:start w:val="1"/>
      <w:numFmt w:val="lowerRoman"/>
      <w:lvlText w:val="%6."/>
      <w:lvlJc w:val="right"/>
      <w:pPr>
        <w:ind w:left="5760" w:hanging="180"/>
      </w:pPr>
    </w:lvl>
    <w:lvl w:ilvl="6" w:tplc="0C09000F" w:tentative="1">
      <w:start w:val="1"/>
      <w:numFmt w:val="decimal"/>
      <w:lvlText w:val="%7."/>
      <w:lvlJc w:val="left"/>
      <w:pPr>
        <w:ind w:left="6480" w:hanging="360"/>
      </w:pPr>
    </w:lvl>
    <w:lvl w:ilvl="7" w:tplc="0C090019" w:tentative="1">
      <w:start w:val="1"/>
      <w:numFmt w:val="lowerLetter"/>
      <w:lvlText w:val="%8."/>
      <w:lvlJc w:val="left"/>
      <w:pPr>
        <w:ind w:left="7200" w:hanging="360"/>
      </w:pPr>
    </w:lvl>
    <w:lvl w:ilvl="8" w:tplc="0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3C9F5040"/>
    <w:multiLevelType w:val="hybridMultilevel"/>
    <w:tmpl w:val="C714C38A"/>
    <w:lvl w:ilvl="0" w:tplc="91D8B1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A25840"/>
    <w:multiLevelType w:val="hybridMultilevel"/>
    <w:tmpl w:val="A7088D54"/>
    <w:lvl w:ilvl="0" w:tplc="BD88C496">
      <w:start w:val="1"/>
      <w:numFmt w:val="decimal"/>
      <w:pStyle w:val="Heading3"/>
      <w:suff w:val="space"/>
      <w:lvlText w:val="%1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1695DF3"/>
    <w:multiLevelType w:val="hybridMultilevel"/>
    <w:tmpl w:val="ADCC0D92"/>
    <w:lvl w:ilvl="0" w:tplc="FFFFFFFF">
      <w:start w:val="1"/>
      <w:numFmt w:val="lowerLetter"/>
      <w:lvlText w:val="(%1)"/>
      <w:lvlJc w:val="left"/>
      <w:pPr>
        <w:ind w:left="1800" w:hanging="360"/>
      </w:pPr>
      <w:rPr>
        <w:rFonts w:ascii="Public Sans" w:hAnsi="Public Sans" w:hint="default"/>
        <w:w w:val="99"/>
        <w:sz w:val="22"/>
        <w:szCs w:val="22"/>
      </w:rPr>
    </w:lvl>
    <w:lvl w:ilvl="1" w:tplc="90A0DCEC">
      <w:start w:val="1"/>
      <w:numFmt w:val="lowerRoman"/>
      <w:lvlText w:val="(%2)"/>
      <w:lvlJc w:val="right"/>
      <w:pPr>
        <w:ind w:left="270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6A1330B6"/>
    <w:multiLevelType w:val="hybridMultilevel"/>
    <w:tmpl w:val="1C289F50"/>
    <w:lvl w:ilvl="0" w:tplc="3862605A">
      <w:start w:val="1"/>
      <w:numFmt w:val="lowerLetter"/>
      <w:lvlText w:val="(%1)"/>
      <w:lvlJc w:val="left"/>
      <w:pPr>
        <w:ind w:left="1800" w:hanging="360"/>
      </w:pPr>
      <w:rPr>
        <w:rFonts w:ascii="Public Sans" w:hAnsi="Public Sans" w:hint="default"/>
        <w:w w:val="99"/>
        <w:sz w:val="22"/>
        <w:szCs w:val="22"/>
      </w:rPr>
    </w:lvl>
    <w:lvl w:ilvl="1" w:tplc="90A0DCEC">
      <w:start w:val="1"/>
      <w:numFmt w:val="lowerRoman"/>
      <w:lvlText w:val="(%2)"/>
      <w:lvlJc w:val="right"/>
      <w:pPr>
        <w:ind w:left="270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3240" w:hanging="180"/>
      </w:pPr>
    </w:lvl>
    <w:lvl w:ilvl="3" w:tplc="0C09000F" w:tentative="1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6EC97062"/>
    <w:multiLevelType w:val="hybridMultilevel"/>
    <w:tmpl w:val="53F2D680"/>
    <w:lvl w:ilvl="0" w:tplc="9A3EC5DA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520" w:hanging="360"/>
      </w:pPr>
    </w:lvl>
    <w:lvl w:ilvl="2" w:tplc="0C09001B" w:tentative="1">
      <w:start w:val="1"/>
      <w:numFmt w:val="lowerRoman"/>
      <w:lvlText w:val="%3."/>
      <w:lvlJc w:val="right"/>
      <w:pPr>
        <w:ind w:left="3240" w:hanging="180"/>
      </w:pPr>
    </w:lvl>
    <w:lvl w:ilvl="3" w:tplc="0C09000F" w:tentative="1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844907325">
    <w:abstractNumId w:val="8"/>
  </w:num>
  <w:num w:numId="2" w16cid:durableId="817065787">
    <w:abstractNumId w:val="2"/>
  </w:num>
  <w:num w:numId="3" w16cid:durableId="22293443">
    <w:abstractNumId w:val="1"/>
  </w:num>
  <w:num w:numId="4" w16cid:durableId="923340783">
    <w:abstractNumId w:val="3"/>
  </w:num>
  <w:num w:numId="5" w16cid:durableId="1575775072">
    <w:abstractNumId w:val="1"/>
    <w:lvlOverride w:ilvl="0">
      <w:startOverride w:val="1"/>
    </w:lvlOverride>
  </w:num>
  <w:num w:numId="6" w16cid:durableId="1305618905">
    <w:abstractNumId w:val="1"/>
    <w:lvlOverride w:ilvl="0">
      <w:startOverride w:val="1"/>
    </w:lvlOverride>
  </w:num>
  <w:num w:numId="7" w16cid:durableId="124322708">
    <w:abstractNumId w:val="1"/>
    <w:lvlOverride w:ilvl="0">
      <w:startOverride w:val="1"/>
    </w:lvlOverride>
  </w:num>
  <w:num w:numId="8" w16cid:durableId="1530532375">
    <w:abstractNumId w:val="1"/>
    <w:lvlOverride w:ilvl="0">
      <w:startOverride w:val="1"/>
    </w:lvlOverride>
  </w:num>
  <w:num w:numId="9" w16cid:durableId="818378973">
    <w:abstractNumId w:val="1"/>
    <w:lvlOverride w:ilvl="0">
      <w:startOverride w:val="1"/>
    </w:lvlOverride>
  </w:num>
  <w:num w:numId="10" w16cid:durableId="1895432941">
    <w:abstractNumId w:val="1"/>
    <w:lvlOverride w:ilvl="0">
      <w:startOverride w:val="1"/>
    </w:lvlOverride>
  </w:num>
  <w:num w:numId="11" w16cid:durableId="300352228">
    <w:abstractNumId w:val="1"/>
    <w:lvlOverride w:ilvl="0">
      <w:startOverride w:val="1"/>
    </w:lvlOverride>
  </w:num>
  <w:num w:numId="12" w16cid:durableId="260987469">
    <w:abstractNumId w:val="1"/>
    <w:lvlOverride w:ilvl="0">
      <w:startOverride w:val="1"/>
    </w:lvlOverride>
  </w:num>
  <w:num w:numId="13" w16cid:durableId="884607118">
    <w:abstractNumId w:val="11"/>
  </w:num>
  <w:num w:numId="14" w16cid:durableId="886063588">
    <w:abstractNumId w:val="1"/>
    <w:lvlOverride w:ilvl="0">
      <w:startOverride w:val="1"/>
    </w:lvlOverride>
  </w:num>
  <w:num w:numId="15" w16cid:durableId="1031145432">
    <w:abstractNumId w:val="4"/>
  </w:num>
  <w:num w:numId="16" w16cid:durableId="188960093">
    <w:abstractNumId w:val="1"/>
    <w:lvlOverride w:ilvl="0">
      <w:startOverride w:val="1"/>
    </w:lvlOverride>
  </w:num>
  <w:num w:numId="17" w16cid:durableId="89350752">
    <w:abstractNumId w:val="1"/>
    <w:lvlOverride w:ilvl="0">
      <w:startOverride w:val="1"/>
    </w:lvlOverride>
  </w:num>
  <w:num w:numId="18" w16cid:durableId="1012800711">
    <w:abstractNumId w:val="1"/>
    <w:lvlOverride w:ilvl="0">
      <w:startOverride w:val="1"/>
    </w:lvlOverride>
  </w:num>
  <w:num w:numId="19" w16cid:durableId="942422281">
    <w:abstractNumId w:val="1"/>
    <w:lvlOverride w:ilvl="0">
      <w:startOverride w:val="1"/>
    </w:lvlOverride>
  </w:num>
  <w:num w:numId="20" w16cid:durableId="1481649389">
    <w:abstractNumId w:val="1"/>
  </w:num>
  <w:num w:numId="21" w16cid:durableId="1907032809">
    <w:abstractNumId w:val="1"/>
    <w:lvlOverride w:ilvl="0">
      <w:startOverride w:val="1"/>
    </w:lvlOverride>
  </w:num>
  <w:num w:numId="22" w16cid:durableId="2132893573">
    <w:abstractNumId w:val="7"/>
  </w:num>
  <w:num w:numId="23" w16cid:durableId="293411354">
    <w:abstractNumId w:val="1"/>
    <w:lvlOverride w:ilvl="0">
      <w:startOverride w:val="1"/>
    </w:lvlOverride>
  </w:num>
  <w:num w:numId="24" w16cid:durableId="1300842496">
    <w:abstractNumId w:val="1"/>
    <w:lvlOverride w:ilvl="0">
      <w:startOverride w:val="1"/>
    </w:lvlOverride>
  </w:num>
  <w:num w:numId="25" w16cid:durableId="377973479">
    <w:abstractNumId w:val="1"/>
    <w:lvlOverride w:ilvl="0">
      <w:startOverride w:val="1"/>
    </w:lvlOverride>
  </w:num>
  <w:num w:numId="26" w16cid:durableId="16469015">
    <w:abstractNumId w:val="1"/>
    <w:lvlOverride w:ilvl="0">
      <w:startOverride w:val="1"/>
    </w:lvlOverride>
  </w:num>
  <w:num w:numId="27" w16cid:durableId="1543664981">
    <w:abstractNumId w:val="1"/>
    <w:lvlOverride w:ilvl="0">
      <w:startOverride w:val="1"/>
    </w:lvlOverride>
  </w:num>
  <w:num w:numId="28" w16cid:durableId="1468742827">
    <w:abstractNumId w:val="1"/>
    <w:lvlOverride w:ilvl="0">
      <w:startOverride w:val="1"/>
    </w:lvlOverride>
  </w:num>
  <w:num w:numId="29" w16cid:durableId="893811825">
    <w:abstractNumId w:val="1"/>
    <w:lvlOverride w:ilvl="0">
      <w:startOverride w:val="1"/>
    </w:lvlOverride>
  </w:num>
  <w:num w:numId="30" w16cid:durableId="1003363469">
    <w:abstractNumId w:val="1"/>
    <w:lvlOverride w:ilvl="0">
      <w:startOverride w:val="1"/>
    </w:lvlOverride>
  </w:num>
  <w:num w:numId="31" w16cid:durableId="1881748833">
    <w:abstractNumId w:val="1"/>
    <w:lvlOverride w:ilvl="0">
      <w:startOverride w:val="1"/>
    </w:lvlOverride>
  </w:num>
  <w:num w:numId="32" w16cid:durableId="1928148022">
    <w:abstractNumId w:val="1"/>
    <w:lvlOverride w:ilvl="0">
      <w:startOverride w:val="1"/>
    </w:lvlOverride>
  </w:num>
  <w:num w:numId="33" w16cid:durableId="1209950035">
    <w:abstractNumId w:val="1"/>
    <w:lvlOverride w:ilvl="0">
      <w:startOverride w:val="1"/>
    </w:lvlOverride>
  </w:num>
  <w:num w:numId="34" w16cid:durableId="1824472033">
    <w:abstractNumId w:val="10"/>
  </w:num>
  <w:num w:numId="35" w16cid:durableId="461654039">
    <w:abstractNumId w:val="1"/>
    <w:lvlOverride w:ilvl="0">
      <w:startOverride w:val="1"/>
    </w:lvlOverride>
  </w:num>
  <w:num w:numId="36" w16cid:durableId="1504852313">
    <w:abstractNumId w:val="1"/>
    <w:lvlOverride w:ilvl="0">
      <w:startOverride w:val="1"/>
    </w:lvlOverride>
  </w:num>
  <w:num w:numId="37" w16cid:durableId="131605183">
    <w:abstractNumId w:val="9"/>
  </w:num>
  <w:num w:numId="38" w16cid:durableId="868569200">
    <w:abstractNumId w:val="1"/>
    <w:lvlOverride w:ilvl="0">
      <w:startOverride w:val="1"/>
    </w:lvlOverride>
  </w:num>
  <w:num w:numId="39" w16cid:durableId="1972861829">
    <w:abstractNumId w:val="1"/>
    <w:lvlOverride w:ilvl="0">
      <w:startOverride w:val="1"/>
    </w:lvlOverride>
  </w:num>
  <w:num w:numId="40" w16cid:durableId="442696397">
    <w:abstractNumId w:val="1"/>
    <w:lvlOverride w:ilvl="0">
      <w:startOverride w:val="1"/>
    </w:lvlOverride>
  </w:num>
  <w:num w:numId="41" w16cid:durableId="529297748">
    <w:abstractNumId w:val="1"/>
  </w:num>
  <w:num w:numId="42" w16cid:durableId="1590575106">
    <w:abstractNumId w:val="1"/>
    <w:lvlOverride w:ilvl="0">
      <w:startOverride w:val="1"/>
    </w:lvlOverride>
  </w:num>
  <w:num w:numId="43" w16cid:durableId="992443103">
    <w:abstractNumId w:val="1"/>
    <w:lvlOverride w:ilvl="0">
      <w:startOverride w:val="1"/>
    </w:lvlOverride>
  </w:num>
  <w:num w:numId="44" w16cid:durableId="1640257662">
    <w:abstractNumId w:val="1"/>
    <w:lvlOverride w:ilvl="0">
      <w:startOverride w:val="1"/>
    </w:lvlOverride>
  </w:num>
  <w:num w:numId="45" w16cid:durableId="1090195895">
    <w:abstractNumId w:val="1"/>
    <w:lvlOverride w:ilvl="0">
      <w:startOverride w:val="1"/>
    </w:lvlOverride>
  </w:num>
  <w:num w:numId="46" w16cid:durableId="1077678196">
    <w:abstractNumId w:val="1"/>
    <w:lvlOverride w:ilvl="0">
      <w:startOverride w:val="1"/>
    </w:lvlOverride>
  </w:num>
  <w:num w:numId="47" w16cid:durableId="969020068">
    <w:abstractNumId w:val="1"/>
    <w:lvlOverride w:ilvl="0">
      <w:startOverride w:val="1"/>
    </w:lvlOverride>
  </w:num>
  <w:num w:numId="48" w16cid:durableId="1431386716">
    <w:abstractNumId w:val="1"/>
    <w:lvlOverride w:ilvl="0">
      <w:startOverride w:val="1"/>
    </w:lvlOverride>
  </w:num>
  <w:num w:numId="49" w16cid:durableId="1519656672">
    <w:abstractNumId w:val="1"/>
    <w:lvlOverride w:ilvl="0">
      <w:startOverride w:val="1"/>
    </w:lvlOverride>
  </w:num>
  <w:num w:numId="50" w16cid:durableId="1429815084">
    <w:abstractNumId w:val="1"/>
    <w:lvlOverride w:ilvl="0">
      <w:startOverride w:val="1"/>
    </w:lvlOverride>
  </w:num>
  <w:num w:numId="51" w16cid:durableId="213346400">
    <w:abstractNumId w:val="5"/>
  </w:num>
  <w:num w:numId="52" w16cid:durableId="169105128">
    <w:abstractNumId w:val="1"/>
    <w:lvlOverride w:ilvl="0">
      <w:startOverride w:val="1"/>
    </w:lvlOverride>
  </w:num>
  <w:num w:numId="53" w16cid:durableId="1096250605">
    <w:abstractNumId w:val="1"/>
  </w:num>
  <w:num w:numId="54" w16cid:durableId="440565088">
    <w:abstractNumId w:val="1"/>
    <w:lvlOverride w:ilvl="0">
      <w:startOverride w:val="1"/>
    </w:lvlOverride>
  </w:num>
  <w:num w:numId="55" w16cid:durableId="900409308">
    <w:abstractNumId w:val="1"/>
    <w:lvlOverride w:ilvl="0">
      <w:startOverride w:val="1"/>
    </w:lvlOverride>
  </w:num>
  <w:num w:numId="56" w16cid:durableId="569778091">
    <w:abstractNumId w:val="1"/>
    <w:lvlOverride w:ilvl="0">
      <w:startOverride w:val="1"/>
    </w:lvlOverride>
  </w:num>
  <w:num w:numId="57" w16cid:durableId="557590313">
    <w:abstractNumId w:val="1"/>
    <w:lvlOverride w:ilvl="0">
      <w:startOverride w:val="1"/>
    </w:lvlOverride>
  </w:num>
  <w:num w:numId="58" w16cid:durableId="976685790">
    <w:abstractNumId w:val="1"/>
    <w:lvlOverride w:ilvl="0">
      <w:startOverride w:val="1"/>
    </w:lvlOverride>
  </w:num>
  <w:num w:numId="59" w16cid:durableId="1844005498">
    <w:abstractNumId w:val="1"/>
    <w:lvlOverride w:ilvl="0">
      <w:startOverride w:val="1"/>
    </w:lvlOverride>
  </w:num>
  <w:num w:numId="60" w16cid:durableId="859660715">
    <w:abstractNumId w:val="1"/>
    <w:lvlOverride w:ilvl="0">
      <w:startOverride w:val="1"/>
    </w:lvlOverride>
  </w:num>
  <w:num w:numId="61" w16cid:durableId="537549147">
    <w:abstractNumId w:val="1"/>
    <w:lvlOverride w:ilvl="0">
      <w:startOverride w:val="1"/>
    </w:lvlOverride>
  </w:num>
  <w:num w:numId="62" w16cid:durableId="252397961">
    <w:abstractNumId w:val="1"/>
    <w:lvlOverride w:ilvl="0">
      <w:startOverride w:val="1"/>
    </w:lvlOverride>
  </w:num>
  <w:num w:numId="63" w16cid:durableId="1584333561">
    <w:abstractNumId w:val="1"/>
    <w:lvlOverride w:ilvl="0">
      <w:startOverride w:val="1"/>
    </w:lvlOverride>
  </w:num>
  <w:num w:numId="64" w16cid:durableId="1371757860">
    <w:abstractNumId w:val="1"/>
    <w:lvlOverride w:ilvl="0">
      <w:startOverride w:val="1"/>
    </w:lvlOverride>
  </w:num>
  <w:num w:numId="65" w16cid:durableId="396435652">
    <w:abstractNumId w:val="1"/>
    <w:lvlOverride w:ilvl="0">
      <w:startOverride w:val="1"/>
    </w:lvlOverride>
  </w:num>
  <w:num w:numId="66" w16cid:durableId="997852673">
    <w:abstractNumId w:val="1"/>
    <w:lvlOverride w:ilvl="0">
      <w:startOverride w:val="1"/>
    </w:lvlOverride>
  </w:num>
  <w:num w:numId="67" w16cid:durableId="418334813">
    <w:abstractNumId w:val="1"/>
    <w:lvlOverride w:ilvl="0">
      <w:startOverride w:val="1"/>
    </w:lvlOverride>
  </w:num>
  <w:num w:numId="68" w16cid:durableId="766467734">
    <w:abstractNumId w:val="1"/>
    <w:lvlOverride w:ilvl="0">
      <w:startOverride w:val="1"/>
    </w:lvlOverride>
  </w:num>
  <w:num w:numId="69" w16cid:durableId="889145569">
    <w:abstractNumId w:val="1"/>
    <w:lvlOverride w:ilvl="0">
      <w:startOverride w:val="1"/>
    </w:lvlOverride>
  </w:num>
  <w:num w:numId="70" w16cid:durableId="94980423">
    <w:abstractNumId w:val="1"/>
    <w:lvlOverride w:ilvl="0">
      <w:startOverride w:val="1"/>
    </w:lvlOverride>
  </w:num>
  <w:num w:numId="71" w16cid:durableId="1008479485">
    <w:abstractNumId w:val="1"/>
    <w:lvlOverride w:ilvl="0">
      <w:startOverride w:val="1"/>
    </w:lvlOverride>
  </w:num>
  <w:num w:numId="72" w16cid:durableId="1381394703">
    <w:abstractNumId w:val="1"/>
    <w:lvlOverride w:ilvl="0">
      <w:startOverride w:val="1"/>
    </w:lvlOverride>
  </w:num>
  <w:num w:numId="73" w16cid:durableId="2077506393">
    <w:abstractNumId w:val="1"/>
    <w:lvlOverride w:ilvl="0">
      <w:startOverride w:val="1"/>
    </w:lvlOverride>
  </w:num>
  <w:num w:numId="74" w16cid:durableId="894583880">
    <w:abstractNumId w:val="1"/>
    <w:lvlOverride w:ilvl="0">
      <w:startOverride w:val="1"/>
    </w:lvlOverride>
  </w:num>
  <w:num w:numId="75" w16cid:durableId="1506943196">
    <w:abstractNumId w:val="1"/>
    <w:lvlOverride w:ilvl="0">
      <w:startOverride w:val="1"/>
    </w:lvlOverride>
  </w:num>
  <w:num w:numId="76" w16cid:durableId="1788499451">
    <w:abstractNumId w:val="1"/>
    <w:lvlOverride w:ilvl="0">
      <w:startOverride w:val="1"/>
    </w:lvlOverride>
  </w:num>
  <w:num w:numId="77" w16cid:durableId="1042752063">
    <w:abstractNumId w:val="1"/>
    <w:lvlOverride w:ilvl="0">
      <w:startOverride w:val="1"/>
    </w:lvlOverride>
  </w:num>
  <w:num w:numId="78" w16cid:durableId="1604537291">
    <w:abstractNumId w:val="1"/>
    <w:lvlOverride w:ilvl="0">
      <w:startOverride w:val="1"/>
    </w:lvlOverride>
  </w:num>
  <w:num w:numId="79" w16cid:durableId="683899512">
    <w:abstractNumId w:val="1"/>
    <w:lvlOverride w:ilvl="0">
      <w:startOverride w:val="1"/>
    </w:lvlOverride>
  </w:num>
  <w:num w:numId="80" w16cid:durableId="1545630910">
    <w:abstractNumId w:val="1"/>
    <w:lvlOverride w:ilvl="0">
      <w:startOverride w:val="1"/>
    </w:lvlOverride>
  </w:num>
  <w:num w:numId="81" w16cid:durableId="1831670921">
    <w:abstractNumId w:val="1"/>
    <w:lvlOverride w:ilvl="0">
      <w:startOverride w:val="1"/>
    </w:lvlOverride>
  </w:num>
  <w:num w:numId="82" w16cid:durableId="1418289199">
    <w:abstractNumId w:val="1"/>
    <w:lvlOverride w:ilvl="0">
      <w:startOverride w:val="1"/>
    </w:lvlOverride>
  </w:num>
  <w:num w:numId="83" w16cid:durableId="328753181">
    <w:abstractNumId w:val="1"/>
    <w:lvlOverride w:ilvl="0">
      <w:startOverride w:val="1"/>
    </w:lvlOverride>
  </w:num>
  <w:num w:numId="84" w16cid:durableId="1094521569">
    <w:abstractNumId w:val="0"/>
  </w:num>
  <w:num w:numId="85" w16cid:durableId="548733134">
    <w:abstractNumId w:val="6"/>
  </w:num>
  <w:num w:numId="86" w16cid:durableId="233661100">
    <w:abstractNumId w:val="1"/>
    <w:lvlOverride w:ilvl="0">
      <w:startOverride w:val="1"/>
    </w:lvlOverride>
  </w:num>
  <w:num w:numId="87" w16cid:durableId="343022437">
    <w:abstractNumId w:val="1"/>
    <w:lvlOverride w:ilvl="0">
      <w:startOverride w:val="1"/>
    </w:lvlOverride>
  </w:num>
  <w:num w:numId="88" w16cid:durableId="351763862">
    <w:abstractNumId w:val="1"/>
    <w:lvlOverride w:ilvl="0">
      <w:startOverride w:val="1"/>
    </w:lvlOverride>
  </w:num>
  <w:num w:numId="89" w16cid:durableId="366679451">
    <w:abstractNumId w:val="1"/>
    <w:lvlOverride w:ilvl="0">
      <w:startOverride w:val="1"/>
    </w:lvlOverride>
  </w:num>
  <w:num w:numId="90" w16cid:durableId="1009722232">
    <w:abstractNumId w:val="1"/>
    <w:lvlOverride w:ilvl="0">
      <w:startOverride w:val="1"/>
    </w:lvlOverride>
  </w:num>
  <w:num w:numId="91" w16cid:durableId="1546865253">
    <w:abstractNumId w:val="1"/>
    <w:lvlOverride w:ilvl="0">
      <w:startOverride w:val="1"/>
    </w:lvlOverride>
  </w:num>
  <w:num w:numId="92" w16cid:durableId="1341814721">
    <w:abstractNumId w:val="8"/>
    <w:lvlOverride w:ilvl="0">
      <w:startOverride w:val="1"/>
    </w:lvlOverride>
  </w:num>
  <w:num w:numId="93" w16cid:durableId="1684823527">
    <w:abstractNumId w:val="1"/>
    <w:lvlOverride w:ilvl="0">
      <w:startOverride w:val="1"/>
    </w:lvlOverride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37A"/>
    <w:rsid w:val="0000219B"/>
    <w:rsid w:val="00003772"/>
    <w:rsid w:val="00010E43"/>
    <w:rsid w:val="00012CC3"/>
    <w:rsid w:val="00013C78"/>
    <w:rsid w:val="000140C4"/>
    <w:rsid w:val="00016520"/>
    <w:rsid w:val="00016A38"/>
    <w:rsid w:val="00016E61"/>
    <w:rsid w:val="000208EC"/>
    <w:rsid w:val="000213D7"/>
    <w:rsid w:val="00021673"/>
    <w:rsid w:val="00025D3B"/>
    <w:rsid w:val="00032708"/>
    <w:rsid w:val="000342ED"/>
    <w:rsid w:val="00037905"/>
    <w:rsid w:val="00037DE6"/>
    <w:rsid w:val="000435EE"/>
    <w:rsid w:val="00043713"/>
    <w:rsid w:val="00044ECA"/>
    <w:rsid w:val="0004506C"/>
    <w:rsid w:val="000452CD"/>
    <w:rsid w:val="00045CCD"/>
    <w:rsid w:val="0004631B"/>
    <w:rsid w:val="00052641"/>
    <w:rsid w:val="000655CD"/>
    <w:rsid w:val="00067C1A"/>
    <w:rsid w:val="0007187D"/>
    <w:rsid w:val="00074577"/>
    <w:rsid w:val="000747BB"/>
    <w:rsid w:val="00074981"/>
    <w:rsid w:val="00075CCC"/>
    <w:rsid w:val="00076560"/>
    <w:rsid w:val="0007784E"/>
    <w:rsid w:val="00080B8E"/>
    <w:rsid w:val="000842FA"/>
    <w:rsid w:val="000872AE"/>
    <w:rsid w:val="0009089A"/>
    <w:rsid w:val="00090931"/>
    <w:rsid w:val="00094396"/>
    <w:rsid w:val="000945BD"/>
    <w:rsid w:val="00094CC4"/>
    <w:rsid w:val="00094CE7"/>
    <w:rsid w:val="0009504F"/>
    <w:rsid w:val="000A10CA"/>
    <w:rsid w:val="000A1D8A"/>
    <w:rsid w:val="000A38F4"/>
    <w:rsid w:val="000A479A"/>
    <w:rsid w:val="000A4FBD"/>
    <w:rsid w:val="000A6695"/>
    <w:rsid w:val="000A78A1"/>
    <w:rsid w:val="000A7E1B"/>
    <w:rsid w:val="000B0ED8"/>
    <w:rsid w:val="000B20DA"/>
    <w:rsid w:val="000B32E0"/>
    <w:rsid w:val="000B45C4"/>
    <w:rsid w:val="000C2430"/>
    <w:rsid w:val="000C77B4"/>
    <w:rsid w:val="000C7D4D"/>
    <w:rsid w:val="000D402E"/>
    <w:rsid w:val="000D4F6E"/>
    <w:rsid w:val="000E6D63"/>
    <w:rsid w:val="000F0364"/>
    <w:rsid w:val="000F1737"/>
    <w:rsid w:val="000F1CB6"/>
    <w:rsid w:val="000F3A0A"/>
    <w:rsid w:val="000F3EF2"/>
    <w:rsid w:val="000F44B8"/>
    <w:rsid w:val="000F7125"/>
    <w:rsid w:val="0010372D"/>
    <w:rsid w:val="00103B6F"/>
    <w:rsid w:val="0010487A"/>
    <w:rsid w:val="001214C8"/>
    <w:rsid w:val="00122FB2"/>
    <w:rsid w:val="0012334C"/>
    <w:rsid w:val="00126B6C"/>
    <w:rsid w:val="00127C6B"/>
    <w:rsid w:val="0014169F"/>
    <w:rsid w:val="00143B4A"/>
    <w:rsid w:val="001449D9"/>
    <w:rsid w:val="00145175"/>
    <w:rsid w:val="001567B5"/>
    <w:rsid w:val="00157213"/>
    <w:rsid w:val="001635F6"/>
    <w:rsid w:val="001650B9"/>
    <w:rsid w:val="00172507"/>
    <w:rsid w:val="001730DD"/>
    <w:rsid w:val="00175857"/>
    <w:rsid w:val="00177741"/>
    <w:rsid w:val="001814E3"/>
    <w:rsid w:val="00183478"/>
    <w:rsid w:val="001838D7"/>
    <w:rsid w:val="001874BA"/>
    <w:rsid w:val="00190ADA"/>
    <w:rsid w:val="001949AF"/>
    <w:rsid w:val="00196503"/>
    <w:rsid w:val="00197A03"/>
    <w:rsid w:val="001A2396"/>
    <w:rsid w:val="001A2BF5"/>
    <w:rsid w:val="001A44A1"/>
    <w:rsid w:val="001A5297"/>
    <w:rsid w:val="001B0877"/>
    <w:rsid w:val="001B4485"/>
    <w:rsid w:val="001B4930"/>
    <w:rsid w:val="001B5F33"/>
    <w:rsid w:val="001B68A4"/>
    <w:rsid w:val="001B705E"/>
    <w:rsid w:val="001C20A9"/>
    <w:rsid w:val="001C3588"/>
    <w:rsid w:val="001C460E"/>
    <w:rsid w:val="001C4924"/>
    <w:rsid w:val="001C725E"/>
    <w:rsid w:val="001D1236"/>
    <w:rsid w:val="001D2E50"/>
    <w:rsid w:val="001D5B6B"/>
    <w:rsid w:val="001D5DB8"/>
    <w:rsid w:val="001E2F14"/>
    <w:rsid w:val="001E714F"/>
    <w:rsid w:val="001F0DD3"/>
    <w:rsid w:val="001F1BFB"/>
    <w:rsid w:val="00201234"/>
    <w:rsid w:val="00202D01"/>
    <w:rsid w:val="0020732D"/>
    <w:rsid w:val="00210C4F"/>
    <w:rsid w:val="0021550F"/>
    <w:rsid w:val="00216BB8"/>
    <w:rsid w:val="002174BB"/>
    <w:rsid w:val="00221229"/>
    <w:rsid w:val="00221E4C"/>
    <w:rsid w:val="00222A69"/>
    <w:rsid w:val="00222E44"/>
    <w:rsid w:val="00227F01"/>
    <w:rsid w:val="0023159E"/>
    <w:rsid w:val="00231B24"/>
    <w:rsid w:val="00237D99"/>
    <w:rsid w:val="00243ABA"/>
    <w:rsid w:val="00244BA9"/>
    <w:rsid w:val="00246CD4"/>
    <w:rsid w:val="002510F3"/>
    <w:rsid w:val="00252E2B"/>
    <w:rsid w:val="002567AA"/>
    <w:rsid w:val="00260D43"/>
    <w:rsid w:val="00261CE4"/>
    <w:rsid w:val="00262A29"/>
    <w:rsid w:val="00263272"/>
    <w:rsid w:val="002658FD"/>
    <w:rsid w:val="00271E7F"/>
    <w:rsid w:val="00275815"/>
    <w:rsid w:val="00276659"/>
    <w:rsid w:val="002776E0"/>
    <w:rsid w:val="00281060"/>
    <w:rsid w:val="00281369"/>
    <w:rsid w:val="00281D03"/>
    <w:rsid w:val="0028628A"/>
    <w:rsid w:val="002913C8"/>
    <w:rsid w:val="00293B96"/>
    <w:rsid w:val="00294CEC"/>
    <w:rsid w:val="00295C87"/>
    <w:rsid w:val="00296AC7"/>
    <w:rsid w:val="002A0EC6"/>
    <w:rsid w:val="002A0F78"/>
    <w:rsid w:val="002A2983"/>
    <w:rsid w:val="002A2C90"/>
    <w:rsid w:val="002A4DFB"/>
    <w:rsid w:val="002A62C5"/>
    <w:rsid w:val="002B59A0"/>
    <w:rsid w:val="002B727B"/>
    <w:rsid w:val="002B78D1"/>
    <w:rsid w:val="002C2442"/>
    <w:rsid w:val="002C3959"/>
    <w:rsid w:val="002C42A9"/>
    <w:rsid w:val="002C4E44"/>
    <w:rsid w:val="002C548A"/>
    <w:rsid w:val="002C70F1"/>
    <w:rsid w:val="002D09B5"/>
    <w:rsid w:val="002D1CFD"/>
    <w:rsid w:val="002D5AC9"/>
    <w:rsid w:val="002D5D3F"/>
    <w:rsid w:val="002D6CF6"/>
    <w:rsid w:val="002E1734"/>
    <w:rsid w:val="002E4070"/>
    <w:rsid w:val="002E4C9A"/>
    <w:rsid w:val="002F0289"/>
    <w:rsid w:val="002F139E"/>
    <w:rsid w:val="002F183F"/>
    <w:rsid w:val="002F570D"/>
    <w:rsid w:val="002F6B0A"/>
    <w:rsid w:val="002F7D59"/>
    <w:rsid w:val="0030348B"/>
    <w:rsid w:val="00303615"/>
    <w:rsid w:val="00304785"/>
    <w:rsid w:val="00306804"/>
    <w:rsid w:val="00312E47"/>
    <w:rsid w:val="003132BB"/>
    <w:rsid w:val="00321AC2"/>
    <w:rsid w:val="00321B00"/>
    <w:rsid w:val="00324EB0"/>
    <w:rsid w:val="003250F8"/>
    <w:rsid w:val="0032578F"/>
    <w:rsid w:val="00326575"/>
    <w:rsid w:val="0033019D"/>
    <w:rsid w:val="00331055"/>
    <w:rsid w:val="00333B74"/>
    <w:rsid w:val="003347E9"/>
    <w:rsid w:val="003363EA"/>
    <w:rsid w:val="003368C3"/>
    <w:rsid w:val="003401A5"/>
    <w:rsid w:val="00340AF7"/>
    <w:rsid w:val="00340AFB"/>
    <w:rsid w:val="00340E19"/>
    <w:rsid w:val="003435F1"/>
    <w:rsid w:val="00345341"/>
    <w:rsid w:val="00347127"/>
    <w:rsid w:val="00353241"/>
    <w:rsid w:val="00356F5E"/>
    <w:rsid w:val="00357992"/>
    <w:rsid w:val="003615D4"/>
    <w:rsid w:val="0036333D"/>
    <w:rsid w:val="00363F64"/>
    <w:rsid w:val="00363FC6"/>
    <w:rsid w:val="00364635"/>
    <w:rsid w:val="003710CC"/>
    <w:rsid w:val="003743CF"/>
    <w:rsid w:val="00375FA9"/>
    <w:rsid w:val="00390D9E"/>
    <w:rsid w:val="00392522"/>
    <w:rsid w:val="003966A3"/>
    <w:rsid w:val="003975FF"/>
    <w:rsid w:val="003A2CC3"/>
    <w:rsid w:val="003A76A1"/>
    <w:rsid w:val="003A7A99"/>
    <w:rsid w:val="003A7F44"/>
    <w:rsid w:val="003B0BAC"/>
    <w:rsid w:val="003B18B5"/>
    <w:rsid w:val="003B2F0A"/>
    <w:rsid w:val="003C0560"/>
    <w:rsid w:val="003C16AC"/>
    <w:rsid w:val="003C4DE2"/>
    <w:rsid w:val="003D0186"/>
    <w:rsid w:val="003D08CD"/>
    <w:rsid w:val="003D2AEC"/>
    <w:rsid w:val="003D5488"/>
    <w:rsid w:val="003D6E78"/>
    <w:rsid w:val="003D7D50"/>
    <w:rsid w:val="003E162E"/>
    <w:rsid w:val="003E1656"/>
    <w:rsid w:val="003E3D0C"/>
    <w:rsid w:val="003E4F67"/>
    <w:rsid w:val="003E72FA"/>
    <w:rsid w:val="003F0C83"/>
    <w:rsid w:val="003F3F5A"/>
    <w:rsid w:val="003F43AD"/>
    <w:rsid w:val="003F4BAB"/>
    <w:rsid w:val="003F4BAD"/>
    <w:rsid w:val="003F73D6"/>
    <w:rsid w:val="003F7B29"/>
    <w:rsid w:val="00401D44"/>
    <w:rsid w:val="00403712"/>
    <w:rsid w:val="00407DDB"/>
    <w:rsid w:val="0041029D"/>
    <w:rsid w:val="00412216"/>
    <w:rsid w:val="00413369"/>
    <w:rsid w:val="00415280"/>
    <w:rsid w:val="004155E9"/>
    <w:rsid w:val="00417EBB"/>
    <w:rsid w:val="00427288"/>
    <w:rsid w:val="00432B3F"/>
    <w:rsid w:val="004340E2"/>
    <w:rsid w:val="00434374"/>
    <w:rsid w:val="004407E2"/>
    <w:rsid w:val="00441071"/>
    <w:rsid w:val="00443B57"/>
    <w:rsid w:val="00443FC5"/>
    <w:rsid w:val="004442B5"/>
    <w:rsid w:val="00444F3B"/>
    <w:rsid w:val="00455DFD"/>
    <w:rsid w:val="00456AAF"/>
    <w:rsid w:val="00460604"/>
    <w:rsid w:val="00462E63"/>
    <w:rsid w:val="00465AB3"/>
    <w:rsid w:val="00466203"/>
    <w:rsid w:val="00470C83"/>
    <w:rsid w:val="00473E2F"/>
    <w:rsid w:val="004748E8"/>
    <w:rsid w:val="00481198"/>
    <w:rsid w:val="00481491"/>
    <w:rsid w:val="00482742"/>
    <w:rsid w:val="00483C2C"/>
    <w:rsid w:val="00487F15"/>
    <w:rsid w:val="00493CA7"/>
    <w:rsid w:val="0049409E"/>
    <w:rsid w:val="004959F3"/>
    <w:rsid w:val="0049604F"/>
    <w:rsid w:val="00496963"/>
    <w:rsid w:val="004A2787"/>
    <w:rsid w:val="004A4CE9"/>
    <w:rsid w:val="004B1634"/>
    <w:rsid w:val="004B26D4"/>
    <w:rsid w:val="004B2F28"/>
    <w:rsid w:val="004B7AF7"/>
    <w:rsid w:val="004C194B"/>
    <w:rsid w:val="004C27DF"/>
    <w:rsid w:val="004C349F"/>
    <w:rsid w:val="004C41B4"/>
    <w:rsid w:val="004C5089"/>
    <w:rsid w:val="004D0369"/>
    <w:rsid w:val="004D098C"/>
    <w:rsid w:val="004E06FD"/>
    <w:rsid w:val="004E2DF6"/>
    <w:rsid w:val="004E46E9"/>
    <w:rsid w:val="004E65C0"/>
    <w:rsid w:val="004F052C"/>
    <w:rsid w:val="004F21E9"/>
    <w:rsid w:val="004F5811"/>
    <w:rsid w:val="00500D1B"/>
    <w:rsid w:val="00506C27"/>
    <w:rsid w:val="00512AF0"/>
    <w:rsid w:val="00512BC2"/>
    <w:rsid w:val="00520BA4"/>
    <w:rsid w:val="00522380"/>
    <w:rsid w:val="00526735"/>
    <w:rsid w:val="00527C8E"/>
    <w:rsid w:val="00531439"/>
    <w:rsid w:val="00534E69"/>
    <w:rsid w:val="0054166B"/>
    <w:rsid w:val="00541AF7"/>
    <w:rsid w:val="00543156"/>
    <w:rsid w:val="00543BA8"/>
    <w:rsid w:val="00552A9D"/>
    <w:rsid w:val="00556DA2"/>
    <w:rsid w:val="00561DCD"/>
    <w:rsid w:val="00563B50"/>
    <w:rsid w:val="005652FF"/>
    <w:rsid w:val="0056553D"/>
    <w:rsid w:val="0056570F"/>
    <w:rsid w:val="00567707"/>
    <w:rsid w:val="00570723"/>
    <w:rsid w:val="00571EA3"/>
    <w:rsid w:val="005721E4"/>
    <w:rsid w:val="00573518"/>
    <w:rsid w:val="0057427E"/>
    <w:rsid w:val="00577FB5"/>
    <w:rsid w:val="00581726"/>
    <w:rsid w:val="00582759"/>
    <w:rsid w:val="00584754"/>
    <w:rsid w:val="00584875"/>
    <w:rsid w:val="00584ACD"/>
    <w:rsid w:val="005858D1"/>
    <w:rsid w:val="00587A7E"/>
    <w:rsid w:val="00595B0A"/>
    <w:rsid w:val="0059680A"/>
    <w:rsid w:val="005A0682"/>
    <w:rsid w:val="005A2B17"/>
    <w:rsid w:val="005A6108"/>
    <w:rsid w:val="005B298A"/>
    <w:rsid w:val="005B4E0D"/>
    <w:rsid w:val="005B7E6C"/>
    <w:rsid w:val="005C7A01"/>
    <w:rsid w:val="005D2594"/>
    <w:rsid w:val="005D3747"/>
    <w:rsid w:val="005D431E"/>
    <w:rsid w:val="005D7696"/>
    <w:rsid w:val="005D7E8D"/>
    <w:rsid w:val="005E08C9"/>
    <w:rsid w:val="005E1D72"/>
    <w:rsid w:val="005F562D"/>
    <w:rsid w:val="005F595F"/>
    <w:rsid w:val="005F5C73"/>
    <w:rsid w:val="005F5E7B"/>
    <w:rsid w:val="005F6C3D"/>
    <w:rsid w:val="00601207"/>
    <w:rsid w:val="00602965"/>
    <w:rsid w:val="00602A3C"/>
    <w:rsid w:val="00603CA3"/>
    <w:rsid w:val="00611879"/>
    <w:rsid w:val="00611BA9"/>
    <w:rsid w:val="00616DDD"/>
    <w:rsid w:val="006222B9"/>
    <w:rsid w:val="00623745"/>
    <w:rsid w:val="00623F21"/>
    <w:rsid w:val="006241D7"/>
    <w:rsid w:val="006262F3"/>
    <w:rsid w:val="00631053"/>
    <w:rsid w:val="006316D9"/>
    <w:rsid w:val="00631CB3"/>
    <w:rsid w:val="006322F1"/>
    <w:rsid w:val="00633A7F"/>
    <w:rsid w:val="00633BC9"/>
    <w:rsid w:val="0063612D"/>
    <w:rsid w:val="006374C5"/>
    <w:rsid w:val="0064261B"/>
    <w:rsid w:val="00663D09"/>
    <w:rsid w:val="0066425A"/>
    <w:rsid w:val="00673872"/>
    <w:rsid w:val="00675577"/>
    <w:rsid w:val="0067692A"/>
    <w:rsid w:val="00676D00"/>
    <w:rsid w:val="0067704C"/>
    <w:rsid w:val="00677A52"/>
    <w:rsid w:val="006835FE"/>
    <w:rsid w:val="00685C11"/>
    <w:rsid w:val="00687896"/>
    <w:rsid w:val="006908CA"/>
    <w:rsid w:val="006951FF"/>
    <w:rsid w:val="00696312"/>
    <w:rsid w:val="00696456"/>
    <w:rsid w:val="00697C86"/>
    <w:rsid w:val="006A03A4"/>
    <w:rsid w:val="006A15E8"/>
    <w:rsid w:val="006A220B"/>
    <w:rsid w:val="006A3215"/>
    <w:rsid w:val="006A5455"/>
    <w:rsid w:val="006A75AA"/>
    <w:rsid w:val="006B36C8"/>
    <w:rsid w:val="006B40F1"/>
    <w:rsid w:val="006B647A"/>
    <w:rsid w:val="006C0FA5"/>
    <w:rsid w:val="006C238C"/>
    <w:rsid w:val="006C49AF"/>
    <w:rsid w:val="006C5B2E"/>
    <w:rsid w:val="006D05CC"/>
    <w:rsid w:val="006D0943"/>
    <w:rsid w:val="006D0C4F"/>
    <w:rsid w:val="006D20B6"/>
    <w:rsid w:val="006D2DD2"/>
    <w:rsid w:val="006D41FB"/>
    <w:rsid w:val="006D428D"/>
    <w:rsid w:val="006D4F4A"/>
    <w:rsid w:val="006D518B"/>
    <w:rsid w:val="006E04D1"/>
    <w:rsid w:val="006E4EB0"/>
    <w:rsid w:val="006F23F3"/>
    <w:rsid w:val="006F4E0D"/>
    <w:rsid w:val="006F7342"/>
    <w:rsid w:val="007014EC"/>
    <w:rsid w:val="00704D5E"/>
    <w:rsid w:val="0071098C"/>
    <w:rsid w:val="00717804"/>
    <w:rsid w:val="00722452"/>
    <w:rsid w:val="00726C63"/>
    <w:rsid w:val="007304D6"/>
    <w:rsid w:val="00731AE7"/>
    <w:rsid w:val="00733B97"/>
    <w:rsid w:val="00733D1B"/>
    <w:rsid w:val="007344E0"/>
    <w:rsid w:val="00741DE0"/>
    <w:rsid w:val="0075058A"/>
    <w:rsid w:val="00753B36"/>
    <w:rsid w:val="0076196C"/>
    <w:rsid w:val="007629DD"/>
    <w:rsid w:val="00762EA7"/>
    <w:rsid w:val="00764DB6"/>
    <w:rsid w:val="0077302D"/>
    <w:rsid w:val="00777892"/>
    <w:rsid w:val="007842D6"/>
    <w:rsid w:val="0078493E"/>
    <w:rsid w:val="00785BF7"/>
    <w:rsid w:val="00786695"/>
    <w:rsid w:val="00786A1D"/>
    <w:rsid w:val="00786C39"/>
    <w:rsid w:val="00787C1B"/>
    <w:rsid w:val="00793C2A"/>
    <w:rsid w:val="00795E2E"/>
    <w:rsid w:val="007A13AB"/>
    <w:rsid w:val="007A198D"/>
    <w:rsid w:val="007A1A4C"/>
    <w:rsid w:val="007A4686"/>
    <w:rsid w:val="007A4D0E"/>
    <w:rsid w:val="007A5358"/>
    <w:rsid w:val="007A684A"/>
    <w:rsid w:val="007A6D74"/>
    <w:rsid w:val="007B2E93"/>
    <w:rsid w:val="007B6508"/>
    <w:rsid w:val="007C0D75"/>
    <w:rsid w:val="007C334D"/>
    <w:rsid w:val="007C714A"/>
    <w:rsid w:val="007D3CA7"/>
    <w:rsid w:val="007D49FC"/>
    <w:rsid w:val="007E5325"/>
    <w:rsid w:val="007E6CA7"/>
    <w:rsid w:val="007F08B1"/>
    <w:rsid w:val="007F0B01"/>
    <w:rsid w:val="00801D0E"/>
    <w:rsid w:val="00803B0A"/>
    <w:rsid w:val="00804798"/>
    <w:rsid w:val="00804C7F"/>
    <w:rsid w:val="00804E37"/>
    <w:rsid w:val="00807B22"/>
    <w:rsid w:val="00811016"/>
    <w:rsid w:val="00811AE6"/>
    <w:rsid w:val="00812A87"/>
    <w:rsid w:val="00813F53"/>
    <w:rsid w:val="008168F1"/>
    <w:rsid w:val="00817BC5"/>
    <w:rsid w:val="008235A4"/>
    <w:rsid w:val="00824E4D"/>
    <w:rsid w:val="0083190A"/>
    <w:rsid w:val="00831ADA"/>
    <w:rsid w:val="00845ADB"/>
    <w:rsid w:val="008570FC"/>
    <w:rsid w:val="008576D3"/>
    <w:rsid w:val="0085778A"/>
    <w:rsid w:val="00857CF3"/>
    <w:rsid w:val="008635F2"/>
    <w:rsid w:val="00863A90"/>
    <w:rsid w:val="008640E4"/>
    <w:rsid w:val="008658F9"/>
    <w:rsid w:val="00865D99"/>
    <w:rsid w:val="00866BB1"/>
    <w:rsid w:val="0087009F"/>
    <w:rsid w:val="00872D12"/>
    <w:rsid w:val="0087460F"/>
    <w:rsid w:val="0087483A"/>
    <w:rsid w:val="008756DC"/>
    <w:rsid w:val="00877F34"/>
    <w:rsid w:val="008804B7"/>
    <w:rsid w:val="00887C5B"/>
    <w:rsid w:val="00892ECE"/>
    <w:rsid w:val="00895F44"/>
    <w:rsid w:val="008A261B"/>
    <w:rsid w:val="008A3C32"/>
    <w:rsid w:val="008B2865"/>
    <w:rsid w:val="008B5D36"/>
    <w:rsid w:val="008C0358"/>
    <w:rsid w:val="008C40B3"/>
    <w:rsid w:val="008C5042"/>
    <w:rsid w:val="008D2879"/>
    <w:rsid w:val="008D7051"/>
    <w:rsid w:val="008E1A8C"/>
    <w:rsid w:val="008E212D"/>
    <w:rsid w:val="008E2BAA"/>
    <w:rsid w:val="008E4ACE"/>
    <w:rsid w:val="008E74F2"/>
    <w:rsid w:val="008F19F0"/>
    <w:rsid w:val="008F1CC5"/>
    <w:rsid w:val="008F375A"/>
    <w:rsid w:val="008F3E69"/>
    <w:rsid w:val="008F4EAE"/>
    <w:rsid w:val="008F6DF2"/>
    <w:rsid w:val="008F7069"/>
    <w:rsid w:val="0090420D"/>
    <w:rsid w:val="00904FD7"/>
    <w:rsid w:val="00911208"/>
    <w:rsid w:val="00912F0F"/>
    <w:rsid w:val="009261D5"/>
    <w:rsid w:val="00927F8D"/>
    <w:rsid w:val="00931C07"/>
    <w:rsid w:val="00932297"/>
    <w:rsid w:val="0094085E"/>
    <w:rsid w:val="00946501"/>
    <w:rsid w:val="00947DBC"/>
    <w:rsid w:val="00951B3B"/>
    <w:rsid w:val="00952176"/>
    <w:rsid w:val="009526BF"/>
    <w:rsid w:val="00952A5C"/>
    <w:rsid w:val="0095321D"/>
    <w:rsid w:val="009545EC"/>
    <w:rsid w:val="00963D32"/>
    <w:rsid w:val="00965007"/>
    <w:rsid w:val="00967103"/>
    <w:rsid w:val="00967AE4"/>
    <w:rsid w:val="0097251E"/>
    <w:rsid w:val="009726A0"/>
    <w:rsid w:val="00974E44"/>
    <w:rsid w:val="00980C16"/>
    <w:rsid w:val="0098238C"/>
    <w:rsid w:val="00982AE9"/>
    <w:rsid w:val="00983352"/>
    <w:rsid w:val="0098463E"/>
    <w:rsid w:val="00985A79"/>
    <w:rsid w:val="00985FF3"/>
    <w:rsid w:val="0098629E"/>
    <w:rsid w:val="009876ED"/>
    <w:rsid w:val="009878AB"/>
    <w:rsid w:val="00987BEC"/>
    <w:rsid w:val="00992291"/>
    <w:rsid w:val="00996316"/>
    <w:rsid w:val="00996BAB"/>
    <w:rsid w:val="009A0C9B"/>
    <w:rsid w:val="009A2929"/>
    <w:rsid w:val="009A3AF8"/>
    <w:rsid w:val="009A6C4B"/>
    <w:rsid w:val="009B049E"/>
    <w:rsid w:val="009B13CF"/>
    <w:rsid w:val="009B4484"/>
    <w:rsid w:val="009C35E3"/>
    <w:rsid w:val="009C79E2"/>
    <w:rsid w:val="009C7C62"/>
    <w:rsid w:val="009D2A8E"/>
    <w:rsid w:val="009D3C08"/>
    <w:rsid w:val="009D4199"/>
    <w:rsid w:val="009D43BF"/>
    <w:rsid w:val="009D4510"/>
    <w:rsid w:val="009D4DA1"/>
    <w:rsid w:val="009D588A"/>
    <w:rsid w:val="009D65A8"/>
    <w:rsid w:val="009D7626"/>
    <w:rsid w:val="009E1218"/>
    <w:rsid w:val="009E5AEE"/>
    <w:rsid w:val="009E77AC"/>
    <w:rsid w:val="00A02165"/>
    <w:rsid w:val="00A04A2C"/>
    <w:rsid w:val="00A050C1"/>
    <w:rsid w:val="00A05FEE"/>
    <w:rsid w:val="00A069F0"/>
    <w:rsid w:val="00A10D8A"/>
    <w:rsid w:val="00A11D9E"/>
    <w:rsid w:val="00A1204C"/>
    <w:rsid w:val="00A12BB7"/>
    <w:rsid w:val="00A13010"/>
    <w:rsid w:val="00A1392B"/>
    <w:rsid w:val="00A1443E"/>
    <w:rsid w:val="00A151F9"/>
    <w:rsid w:val="00A20387"/>
    <w:rsid w:val="00A22108"/>
    <w:rsid w:val="00A2443A"/>
    <w:rsid w:val="00A24807"/>
    <w:rsid w:val="00A27573"/>
    <w:rsid w:val="00A30309"/>
    <w:rsid w:val="00A31F47"/>
    <w:rsid w:val="00A32C90"/>
    <w:rsid w:val="00A334A9"/>
    <w:rsid w:val="00A33937"/>
    <w:rsid w:val="00A35584"/>
    <w:rsid w:val="00A40A06"/>
    <w:rsid w:val="00A431CC"/>
    <w:rsid w:val="00A46C02"/>
    <w:rsid w:val="00A47479"/>
    <w:rsid w:val="00A475E2"/>
    <w:rsid w:val="00A515EC"/>
    <w:rsid w:val="00A53233"/>
    <w:rsid w:val="00A542D4"/>
    <w:rsid w:val="00A56CEC"/>
    <w:rsid w:val="00A56E63"/>
    <w:rsid w:val="00A643E3"/>
    <w:rsid w:val="00A64F57"/>
    <w:rsid w:val="00A660B5"/>
    <w:rsid w:val="00A66DF2"/>
    <w:rsid w:val="00A716EF"/>
    <w:rsid w:val="00A72789"/>
    <w:rsid w:val="00A743AB"/>
    <w:rsid w:val="00A75917"/>
    <w:rsid w:val="00A7664E"/>
    <w:rsid w:val="00A76922"/>
    <w:rsid w:val="00A776CC"/>
    <w:rsid w:val="00A8312B"/>
    <w:rsid w:val="00A864A2"/>
    <w:rsid w:val="00A86F93"/>
    <w:rsid w:val="00A87511"/>
    <w:rsid w:val="00A90678"/>
    <w:rsid w:val="00A9174E"/>
    <w:rsid w:val="00A93737"/>
    <w:rsid w:val="00A95C39"/>
    <w:rsid w:val="00A96F36"/>
    <w:rsid w:val="00A97508"/>
    <w:rsid w:val="00AA15C6"/>
    <w:rsid w:val="00AA1742"/>
    <w:rsid w:val="00AA1E6E"/>
    <w:rsid w:val="00AA26A0"/>
    <w:rsid w:val="00AA53CB"/>
    <w:rsid w:val="00AA5BF3"/>
    <w:rsid w:val="00AB0145"/>
    <w:rsid w:val="00AB1B21"/>
    <w:rsid w:val="00AB4622"/>
    <w:rsid w:val="00AB5425"/>
    <w:rsid w:val="00AB5E48"/>
    <w:rsid w:val="00AC0B53"/>
    <w:rsid w:val="00AC28CC"/>
    <w:rsid w:val="00AC3B92"/>
    <w:rsid w:val="00AC4954"/>
    <w:rsid w:val="00AC4F28"/>
    <w:rsid w:val="00AD01B5"/>
    <w:rsid w:val="00AD1473"/>
    <w:rsid w:val="00AD23B3"/>
    <w:rsid w:val="00AD2B3E"/>
    <w:rsid w:val="00AD3AA0"/>
    <w:rsid w:val="00AD63D2"/>
    <w:rsid w:val="00AE01D1"/>
    <w:rsid w:val="00AE2DB9"/>
    <w:rsid w:val="00AE4AF5"/>
    <w:rsid w:val="00AE5861"/>
    <w:rsid w:val="00AE7575"/>
    <w:rsid w:val="00AF5EB6"/>
    <w:rsid w:val="00AF72B4"/>
    <w:rsid w:val="00B02924"/>
    <w:rsid w:val="00B02AA4"/>
    <w:rsid w:val="00B0394D"/>
    <w:rsid w:val="00B03B3E"/>
    <w:rsid w:val="00B0407C"/>
    <w:rsid w:val="00B060AB"/>
    <w:rsid w:val="00B0612C"/>
    <w:rsid w:val="00B06BB2"/>
    <w:rsid w:val="00B111C6"/>
    <w:rsid w:val="00B124D3"/>
    <w:rsid w:val="00B12B06"/>
    <w:rsid w:val="00B12B96"/>
    <w:rsid w:val="00B14063"/>
    <w:rsid w:val="00B22466"/>
    <w:rsid w:val="00B23202"/>
    <w:rsid w:val="00B23434"/>
    <w:rsid w:val="00B26129"/>
    <w:rsid w:val="00B30C1A"/>
    <w:rsid w:val="00B34AEF"/>
    <w:rsid w:val="00B371D5"/>
    <w:rsid w:val="00B3777F"/>
    <w:rsid w:val="00B41490"/>
    <w:rsid w:val="00B41E15"/>
    <w:rsid w:val="00B420F5"/>
    <w:rsid w:val="00B42990"/>
    <w:rsid w:val="00B42B78"/>
    <w:rsid w:val="00B43F8D"/>
    <w:rsid w:val="00B522EC"/>
    <w:rsid w:val="00B53EFB"/>
    <w:rsid w:val="00B53F0A"/>
    <w:rsid w:val="00B54EEA"/>
    <w:rsid w:val="00B5653D"/>
    <w:rsid w:val="00B56745"/>
    <w:rsid w:val="00B61241"/>
    <w:rsid w:val="00B61FD8"/>
    <w:rsid w:val="00B70B9C"/>
    <w:rsid w:val="00B711B6"/>
    <w:rsid w:val="00B713A8"/>
    <w:rsid w:val="00B72D18"/>
    <w:rsid w:val="00B762D1"/>
    <w:rsid w:val="00B81DCE"/>
    <w:rsid w:val="00B8393D"/>
    <w:rsid w:val="00B90946"/>
    <w:rsid w:val="00B92657"/>
    <w:rsid w:val="00B96EF5"/>
    <w:rsid w:val="00BA06CC"/>
    <w:rsid w:val="00BA1D42"/>
    <w:rsid w:val="00BA200A"/>
    <w:rsid w:val="00BA211B"/>
    <w:rsid w:val="00BA5CC9"/>
    <w:rsid w:val="00BA6607"/>
    <w:rsid w:val="00BA7CD3"/>
    <w:rsid w:val="00BB18AF"/>
    <w:rsid w:val="00BB1AD4"/>
    <w:rsid w:val="00BB1CDC"/>
    <w:rsid w:val="00BB325B"/>
    <w:rsid w:val="00BB48C1"/>
    <w:rsid w:val="00BB4D2D"/>
    <w:rsid w:val="00BB5406"/>
    <w:rsid w:val="00BB75C2"/>
    <w:rsid w:val="00BC3CAB"/>
    <w:rsid w:val="00BC53B9"/>
    <w:rsid w:val="00BD5E56"/>
    <w:rsid w:val="00BD609D"/>
    <w:rsid w:val="00BD69F9"/>
    <w:rsid w:val="00BE149A"/>
    <w:rsid w:val="00BE1A4B"/>
    <w:rsid w:val="00BE1C03"/>
    <w:rsid w:val="00BF1C3D"/>
    <w:rsid w:val="00BF37C8"/>
    <w:rsid w:val="00BF42A0"/>
    <w:rsid w:val="00BF7996"/>
    <w:rsid w:val="00C02520"/>
    <w:rsid w:val="00C07AE4"/>
    <w:rsid w:val="00C15496"/>
    <w:rsid w:val="00C15C85"/>
    <w:rsid w:val="00C16150"/>
    <w:rsid w:val="00C26378"/>
    <w:rsid w:val="00C30BA5"/>
    <w:rsid w:val="00C40F58"/>
    <w:rsid w:val="00C421EB"/>
    <w:rsid w:val="00C456BB"/>
    <w:rsid w:val="00C469D5"/>
    <w:rsid w:val="00C61BAB"/>
    <w:rsid w:val="00C64EE5"/>
    <w:rsid w:val="00C66A5E"/>
    <w:rsid w:val="00C7111D"/>
    <w:rsid w:val="00C729B6"/>
    <w:rsid w:val="00C7395F"/>
    <w:rsid w:val="00C8044C"/>
    <w:rsid w:val="00C82558"/>
    <w:rsid w:val="00C86DED"/>
    <w:rsid w:val="00C9546A"/>
    <w:rsid w:val="00C96CEC"/>
    <w:rsid w:val="00CA04C9"/>
    <w:rsid w:val="00CA2EED"/>
    <w:rsid w:val="00CA5732"/>
    <w:rsid w:val="00CA5DD8"/>
    <w:rsid w:val="00CA7BED"/>
    <w:rsid w:val="00CA7E54"/>
    <w:rsid w:val="00CB13E3"/>
    <w:rsid w:val="00CB1428"/>
    <w:rsid w:val="00CB1A80"/>
    <w:rsid w:val="00CB5985"/>
    <w:rsid w:val="00CC190D"/>
    <w:rsid w:val="00CC1AF6"/>
    <w:rsid w:val="00CC2A7B"/>
    <w:rsid w:val="00CC4A05"/>
    <w:rsid w:val="00CC50CF"/>
    <w:rsid w:val="00CC565F"/>
    <w:rsid w:val="00CD14E4"/>
    <w:rsid w:val="00CD4CBB"/>
    <w:rsid w:val="00CD5FDA"/>
    <w:rsid w:val="00CD78A9"/>
    <w:rsid w:val="00CD7B88"/>
    <w:rsid w:val="00CE16F7"/>
    <w:rsid w:val="00CE1CD8"/>
    <w:rsid w:val="00CE2AE2"/>
    <w:rsid w:val="00CE6FCD"/>
    <w:rsid w:val="00CF0445"/>
    <w:rsid w:val="00D05C18"/>
    <w:rsid w:val="00D066DC"/>
    <w:rsid w:val="00D06783"/>
    <w:rsid w:val="00D140C1"/>
    <w:rsid w:val="00D17752"/>
    <w:rsid w:val="00D223DD"/>
    <w:rsid w:val="00D24C04"/>
    <w:rsid w:val="00D349D7"/>
    <w:rsid w:val="00D40A02"/>
    <w:rsid w:val="00D41B88"/>
    <w:rsid w:val="00D42C10"/>
    <w:rsid w:val="00D441C4"/>
    <w:rsid w:val="00D44E8B"/>
    <w:rsid w:val="00D475A4"/>
    <w:rsid w:val="00D51860"/>
    <w:rsid w:val="00D5337A"/>
    <w:rsid w:val="00D54B35"/>
    <w:rsid w:val="00D5678A"/>
    <w:rsid w:val="00D6045D"/>
    <w:rsid w:val="00D60A68"/>
    <w:rsid w:val="00D60D79"/>
    <w:rsid w:val="00D73965"/>
    <w:rsid w:val="00D7643A"/>
    <w:rsid w:val="00D85C1F"/>
    <w:rsid w:val="00D90CF4"/>
    <w:rsid w:val="00D92601"/>
    <w:rsid w:val="00DA146F"/>
    <w:rsid w:val="00DA5F13"/>
    <w:rsid w:val="00DB1BF1"/>
    <w:rsid w:val="00DB1CA7"/>
    <w:rsid w:val="00DB2EE1"/>
    <w:rsid w:val="00DB3AB3"/>
    <w:rsid w:val="00DB3ABB"/>
    <w:rsid w:val="00DB568F"/>
    <w:rsid w:val="00DB59B7"/>
    <w:rsid w:val="00DB5C6A"/>
    <w:rsid w:val="00DB740A"/>
    <w:rsid w:val="00DC0309"/>
    <w:rsid w:val="00DC0A59"/>
    <w:rsid w:val="00DC0C21"/>
    <w:rsid w:val="00DC4609"/>
    <w:rsid w:val="00DC4C8D"/>
    <w:rsid w:val="00DC573F"/>
    <w:rsid w:val="00DC61E1"/>
    <w:rsid w:val="00DC6B4D"/>
    <w:rsid w:val="00DD3F7D"/>
    <w:rsid w:val="00DD4614"/>
    <w:rsid w:val="00DD50BE"/>
    <w:rsid w:val="00DE2E92"/>
    <w:rsid w:val="00DE4391"/>
    <w:rsid w:val="00DF12F2"/>
    <w:rsid w:val="00DF32C1"/>
    <w:rsid w:val="00E002FC"/>
    <w:rsid w:val="00E01FE6"/>
    <w:rsid w:val="00E02768"/>
    <w:rsid w:val="00E037AA"/>
    <w:rsid w:val="00E04121"/>
    <w:rsid w:val="00E0701B"/>
    <w:rsid w:val="00E110F1"/>
    <w:rsid w:val="00E13F1A"/>
    <w:rsid w:val="00E14F6B"/>
    <w:rsid w:val="00E17DA3"/>
    <w:rsid w:val="00E24091"/>
    <w:rsid w:val="00E24788"/>
    <w:rsid w:val="00E25479"/>
    <w:rsid w:val="00E2730C"/>
    <w:rsid w:val="00E30512"/>
    <w:rsid w:val="00E3478D"/>
    <w:rsid w:val="00E36393"/>
    <w:rsid w:val="00E3684A"/>
    <w:rsid w:val="00E36B3E"/>
    <w:rsid w:val="00E40E16"/>
    <w:rsid w:val="00E41344"/>
    <w:rsid w:val="00E41B65"/>
    <w:rsid w:val="00E445A1"/>
    <w:rsid w:val="00E52F70"/>
    <w:rsid w:val="00E53991"/>
    <w:rsid w:val="00E5593D"/>
    <w:rsid w:val="00E56653"/>
    <w:rsid w:val="00E614DA"/>
    <w:rsid w:val="00E635DE"/>
    <w:rsid w:val="00E72118"/>
    <w:rsid w:val="00E7245B"/>
    <w:rsid w:val="00E7279B"/>
    <w:rsid w:val="00E74C40"/>
    <w:rsid w:val="00E74DD7"/>
    <w:rsid w:val="00E771EF"/>
    <w:rsid w:val="00E77431"/>
    <w:rsid w:val="00E774EC"/>
    <w:rsid w:val="00E915D3"/>
    <w:rsid w:val="00EA2517"/>
    <w:rsid w:val="00EA2677"/>
    <w:rsid w:val="00EA450E"/>
    <w:rsid w:val="00EA47FF"/>
    <w:rsid w:val="00EA7247"/>
    <w:rsid w:val="00EB2285"/>
    <w:rsid w:val="00EB3319"/>
    <w:rsid w:val="00EB5BBD"/>
    <w:rsid w:val="00EB66A8"/>
    <w:rsid w:val="00EB7449"/>
    <w:rsid w:val="00EC3D9E"/>
    <w:rsid w:val="00EC41C4"/>
    <w:rsid w:val="00EC45DF"/>
    <w:rsid w:val="00ED07EE"/>
    <w:rsid w:val="00ED2681"/>
    <w:rsid w:val="00ED278E"/>
    <w:rsid w:val="00ED3E7F"/>
    <w:rsid w:val="00ED4A63"/>
    <w:rsid w:val="00ED5374"/>
    <w:rsid w:val="00EE336E"/>
    <w:rsid w:val="00EE4563"/>
    <w:rsid w:val="00EE49E7"/>
    <w:rsid w:val="00EE4B58"/>
    <w:rsid w:val="00EE5B76"/>
    <w:rsid w:val="00EF1062"/>
    <w:rsid w:val="00EF1E61"/>
    <w:rsid w:val="00EF5464"/>
    <w:rsid w:val="00EF795A"/>
    <w:rsid w:val="00F07B62"/>
    <w:rsid w:val="00F10821"/>
    <w:rsid w:val="00F1090A"/>
    <w:rsid w:val="00F10DB0"/>
    <w:rsid w:val="00F14935"/>
    <w:rsid w:val="00F168F5"/>
    <w:rsid w:val="00F20518"/>
    <w:rsid w:val="00F23846"/>
    <w:rsid w:val="00F25697"/>
    <w:rsid w:val="00F2685A"/>
    <w:rsid w:val="00F301F0"/>
    <w:rsid w:val="00F33202"/>
    <w:rsid w:val="00F3355C"/>
    <w:rsid w:val="00F4167B"/>
    <w:rsid w:val="00F41786"/>
    <w:rsid w:val="00F42C9F"/>
    <w:rsid w:val="00F43DF1"/>
    <w:rsid w:val="00F50EA5"/>
    <w:rsid w:val="00F51689"/>
    <w:rsid w:val="00F525ED"/>
    <w:rsid w:val="00F570AE"/>
    <w:rsid w:val="00F6131E"/>
    <w:rsid w:val="00F662F8"/>
    <w:rsid w:val="00F74F81"/>
    <w:rsid w:val="00F76B4F"/>
    <w:rsid w:val="00F77B24"/>
    <w:rsid w:val="00F8091F"/>
    <w:rsid w:val="00F812C4"/>
    <w:rsid w:val="00F8423D"/>
    <w:rsid w:val="00F86E05"/>
    <w:rsid w:val="00F90372"/>
    <w:rsid w:val="00F91331"/>
    <w:rsid w:val="00F9165E"/>
    <w:rsid w:val="00F93EB1"/>
    <w:rsid w:val="00F943B9"/>
    <w:rsid w:val="00F94A7D"/>
    <w:rsid w:val="00F96BA2"/>
    <w:rsid w:val="00F97EAC"/>
    <w:rsid w:val="00FA0617"/>
    <w:rsid w:val="00FB29A6"/>
    <w:rsid w:val="00FB3213"/>
    <w:rsid w:val="00FB6F4C"/>
    <w:rsid w:val="00FC0487"/>
    <w:rsid w:val="00FC504B"/>
    <w:rsid w:val="00FC530E"/>
    <w:rsid w:val="00FC698C"/>
    <w:rsid w:val="00FC6B4A"/>
    <w:rsid w:val="00FD1293"/>
    <w:rsid w:val="00FD203E"/>
    <w:rsid w:val="00FD4F98"/>
    <w:rsid w:val="00FD6C45"/>
    <w:rsid w:val="00FD7A87"/>
    <w:rsid w:val="00FE11C3"/>
    <w:rsid w:val="00FE1C3D"/>
    <w:rsid w:val="00FE200C"/>
    <w:rsid w:val="00FE38E1"/>
    <w:rsid w:val="00FE5605"/>
    <w:rsid w:val="00FE6DD1"/>
    <w:rsid w:val="00FF08F3"/>
    <w:rsid w:val="00FF343B"/>
    <w:rsid w:val="00FF51AF"/>
    <w:rsid w:val="00FF6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A00BF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link w:val="Heading1Char"/>
    <w:uiPriority w:val="9"/>
    <w:qFormat/>
    <w:rsid w:val="00080B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b/>
      <w:bCs/>
      <w:color w:val="000000" w:themeColor="text1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80B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b/>
      <w:bCs/>
      <w:color w:val="000000" w:themeColor="text1"/>
      <w:sz w:val="40"/>
      <w:szCs w:val="4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80B8E"/>
    <w:pPr>
      <w:keepNext/>
      <w:keepLines/>
      <w:numPr>
        <w:numId w:val="1"/>
      </w:numPr>
      <w:spacing w:before="160" w:after="80"/>
      <w:outlineLvl w:val="2"/>
    </w:pPr>
    <w:rPr>
      <w:rFonts w:eastAsiaTheme="majorEastAsia" w:cstheme="majorBidi"/>
      <w:b/>
      <w:bCs/>
      <w:color w:val="000000" w:themeColor="tex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533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0122F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5337A"/>
    <w:pPr>
      <w:keepNext/>
      <w:keepLines/>
      <w:spacing w:before="80" w:after="40"/>
      <w:outlineLvl w:val="4"/>
    </w:pPr>
    <w:rPr>
      <w:rFonts w:eastAsiaTheme="majorEastAsia" w:cstheme="majorBidi"/>
      <w:color w:val="00122F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533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33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33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33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0B8E"/>
    <w:rPr>
      <w:rFonts w:asciiTheme="majorHAnsi" w:eastAsiaTheme="majorEastAsia" w:hAnsiTheme="majorHAnsi" w:cstheme="majorBidi"/>
      <w:b/>
      <w:bCs/>
      <w:color w:val="000000" w:themeColor="text1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080B8E"/>
    <w:rPr>
      <w:rFonts w:asciiTheme="majorHAnsi" w:eastAsiaTheme="majorEastAsia" w:hAnsiTheme="majorHAnsi" w:cstheme="majorBidi"/>
      <w:b/>
      <w:bCs/>
      <w:color w:val="000000" w:themeColor="text1"/>
      <w:sz w:val="40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rsid w:val="00080B8E"/>
    <w:rPr>
      <w:rFonts w:eastAsiaTheme="majorEastAsia" w:cstheme="majorBidi"/>
      <w:b/>
      <w:b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5337A"/>
    <w:rPr>
      <w:rFonts w:eastAsiaTheme="majorEastAsia" w:cstheme="majorBidi"/>
      <w:i/>
      <w:iCs/>
      <w:color w:val="00122F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5337A"/>
    <w:rPr>
      <w:rFonts w:eastAsiaTheme="majorEastAsia" w:cstheme="majorBidi"/>
      <w:color w:val="00122F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337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337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337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337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0AF7"/>
    <w:pPr>
      <w:spacing w:after="80" w:line="240" w:lineRule="auto"/>
      <w:contextualSpacing/>
    </w:pPr>
    <w:rPr>
      <w:rFonts w:asciiTheme="majorHAnsi" w:eastAsiaTheme="majorEastAsia" w:hAnsiTheme="majorHAnsi" w:cstheme="majorBidi"/>
      <w:b/>
      <w:bCs/>
      <w:spacing w:val="-10"/>
      <w:kern w:val="28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340AF7"/>
    <w:rPr>
      <w:rFonts w:asciiTheme="majorHAnsi" w:eastAsiaTheme="majorEastAsia" w:hAnsiTheme="majorHAnsi" w:cstheme="majorBidi"/>
      <w:b/>
      <w:bCs/>
      <w:spacing w:val="-10"/>
      <w:kern w:val="28"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0AF7"/>
    <w:rPr>
      <w:b/>
      <w:bCs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11"/>
    <w:rsid w:val="00340AF7"/>
    <w:rPr>
      <w:b/>
      <w:bCs/>
      <w:sz w:val="32"/>
      <w:szCs w:val="32"/>
    </w:rPr>
  </w:style>
  <w:style w:type="paragraph" w:styleId="Quote">
    <w:name w:val="Quote"/>
    <w:basedOn w:val="Normal"/>
    <w:next w:val="Normal"/>
    <w:link w:val="QuoteChar"/>
    <w:uiPriority w:val="29"/>
    <w:qFormat/>
    <w:rsid w:val="00D533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5337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5337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5337A"/>
    <w:rPr>
      <w:i/>
      <w:iCs/>
      <w:color w:val="00122F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337A"/>
    <w:pPr>
      <w:pBdr>
        <w:top w:val="single" w:sz="4" w:space="10" w:color="00122F" w:themeColor="accent1" w:themeShade="BF"/>
        <w:bottom w:val="single" w:sz="4" w:space="10" w:color="00122F" w:themeColor="accent1" w:themeShade="BF"/>
      </w:pBdr>
      <w:spacing w:before="360" w:after="360"/>
      <w:ind w:left="864" w:right="864"/>
      <w:jc w:val="center"/>
    </w:pPr>
    <w:rPr>
      <w:i/>
      <w:iCs/>
      <w:color w:val="00122F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337A"/>
    <w:rPr>
      <w:i/>
      <w:iCs/>
      <w:color w:val="00122F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5337A"/>
    <w:rPr>
      <w:b/>
      <w:bCs/>
      <w:smallCaps/>
      <w:color w:val="00122F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533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337A"/>
  </w:style>
  <w:style w:type="paragraph" w:styleId="Footer">
    <w:name w:val="footer"/>
    <w:basedOn w:val="Normal"/>
    <w:link w:val="FooterChar"/>
    <w:uiPriority w:val="99"/>
    <w:unhideWhenUsed/>
    <w:rsid w:val="00D533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337A"/>
  </w:style>
  <w:style w:type="character" w:styleId="PlaceholderText">
    <w:name w:val="Placeholder Text"/>
    <w:basedOn w:val="DefaultParagraphFont"/>
    <w:uiPriority w:val="99"/>
    <w:semiHidden/>
    <w:rsid w:val="00B43F8D"/>
    <w:rPr>
      <w:color w:val="666666"/>
    </w:rPr>
  </w:style>
  <w:style w:type="paragraph" w:styleId="NoSpacing">
    <w:name w:val="No Spacing"/>
    <w:uiPriority w:val="1"/>
    <w:qFormat/>
    <w:rsid w:val="004B26D4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1F0DD3"/>
    <w:rPr>
      <w:color w:val="007777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F0DD3"/>
    <w:rPr>
      <w:color w:val="605E5C"/>
      <w:shd w:val="clear" w:color="auto" w:fill="E1DFDD"/>
    </w:rPr>
  </w:style>
  <w:style w:type="paragraph" w:customStyle="1" w:styleId="SectionText">
    <w:name w:val="Section Text"/>
    <w:basedOn w:val="Normal"/>
    <w:link w:val="SectionTextChar"/>
    <w:rsid w:val="00A53233"/>
    <w:pPr>
      <w:numPr>
        <w:numId w:val="2"/>
      </w:numPr>
    </w:pPr>
  </w:style>
  <w:style w:type="character" w:customStyle="1" w:styleId="SectionTextChar">
    <w:name w:val="Section Text Char"/>
    <w:basedOn w:val="DefaultParagraphFont"/>
    <w:link w:val="SectionText"/>
    <w:rsid w:val="00A53233"/>
  </w:style>
  <w:style w:type="paragraph" w:styleId="BodyText">
    <w:name w:val="Body Text"/>
    <w:basedOn w:val="Normal"/>
    <w:link w:val="BodyTextChar"/>
    <w:uiPriority w:val="99"/>
    <w:unhideWhenUsed/>
    <w:qFormat/>
    <w:rsid w:val="00AC3B92"/>
    <w:pPr>
      <w:numPr>
        <w:numId w:val="53"/>
      </w:num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C3B92"/>
  </w:style>
  <w:style w:type="paragraph" w:customStyle="1" w:styleId="NoteOLD">
    <w:name w:val="Note (OLD)"/>
    <w:basedOn w:val="BodyText"/>
    <w:link w:val="NoteOLDChar"/>
    <w:rsid w:val="00487F15"/>
    <w:pPr>
      <w:numPr>
        <w:numId w:val="4"/>
      </w:numPr>
    </w:pPr>
  </w:style>
  <w:style w:type="character" w:customStyle="1" w:styleId="NoteOLDChar">
    <w:name w:val="Note (OLD) Char"/>
    <w:basedOn w:val="BodyTextChar"/>
    <w:link w:val="NoteOLD"/>
    <w:rsid w:val="00487F15"/>
  </w:style>
  <w:style w:type="paragraph" w:customStyle="1" w:styleId="Note">
    <w:name w:val="Note"/>
    <w:basedOn w:val="BodyText"/>
    <w:link w:val="NoteChar"/>
    <w:qFormat/>
    <w:rsid w:val="004748E8"/>
    <w:pPr>
      <w:numPr>
        <w:numId w:val="0"/>
      </w:numPr>
      <w:ind w:left="1440" w:hanging="720"/>
    </w:pPr>
  </w:style>
  <w:style w:type="character" w:customStyle="1" w:styleId="NoteChar">
    <w:name w:val="Note Char"/>
    <w:basedOn w:val="BodyTextChar"/>
    <w:link w:val="Note"/>
    <w:rsid w:val="004748E8"/>
  </w:style>
  <w:style w:type="paragraph" w:styleId="TOCHeading">
    <w:name w:val="TOC Heading"/>
    <w:basedOn w:val="Heading1"/>
    <w:next w:val="Normal"/>
    <w:uiPriority w:val="39"/>
    <w:unhideWhenUsed/>
    <w:qFormat/>
    <w:rsid w:val="00CA7BED"/>
    <w:pPr>
      <w:spacing w:before="240" w:after="0"/>
      <w:outlineLvl w:val="9"/>
    </w:pPr>
    <w:rPr>
      <w:b w:val="0"/>
      <w:bCs w:val="0"/>
      <w:color w:val="00122F" w:themeColor="accent1" w:themeShade="BF"/>
      <w:kern w:val="0"/>
      <w:sz w:val="32"/>
      <w:szCs w:val="32"/>
      <w:lang w:val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CA7BED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CA7BED"/>
    <w:pPr>
      <w:spacing w:after="100"/>
      <w:ind w:left="440"/>
    </w:pPr>
  </w:style>
  <w:style w:type="paragraph" w:styleId="TOC1">
    <w:name w:val="toc 1"/>
    <w:basedOn w:val="Normal"/>
    <w:next w:val="Normal"/>
    <w:autoRedefine/>
    <w:uiPriority w:val="39"/>
    <w:unhideWhenUsed/>
    <w:rsid w:val="00D24C04"/>
    <w:pPr>
      <w:spacing w:after="100"/>
    </w:pPr>
  </w:style>
  <w:style w:type="table" w:styleId="TableGrid">
    <w:name w:val="Table Grid"/>
    <w:basedOn w:val="TableNormal"/>
    <w:uiPriority w:val="39"/>
    <w:rsid w:val="001451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">
    <w:name w:val="Table"/>
    <w:basedOn w:val="TableNormal"/>
    <w:uiPriority w:val="99"/>
    <w:rsid w:val="00145175"/>
    <w:pPr>
      <w:spacing w:after="0" w:line="240" w:lineRule="auto"/>
    </w:pPr>
    <w:tblPr>
      <w:tblBorders>
        <w:insideH w:val="single" w:sz="4" w:space="0" w:color="auto"/>
      </w:tblBorders>
    </w:tblPr>
    <w:tblStylePr w:type="firstRow">
      <w:rPr>
        <w:b/>
      </w:rPr>
      <w:tblPr/>
      <w:tcPr>
        <w:tcBorders>
          <w:top w:val="single" w:sz="18" w:space="0" w:color="auto"/>
          <w:bottom w:val="single" w:sz="18" w:space="0" w:color="auto"/>
        </w:tcBorders>
      </w:tcPr>
    </w:tblStylePr>
  </w:style>
  <w:style w:type="character" w:styleId="Emphasis">
    <w:name w:val="Emphasis"/>
    <w:basedOn w:val="DefaultParagraphFont"/>
    <w:uiPriority w:val="20"/>
    <w:qFormat/>
    <w:rsid w:val="00032708"/>
    <w:rPr>
      <w:i/>
      <w:iCs/>
    </w:rPr>
  </w:style>
  <w:style w:type="paragraph" w:customStyle="1" w:styleId="Part">
    <w:name w:val="Part"/>
    <w:basedOn w:val="Heading3"/>
    <w:link w:val="PartChar"/>
    <w:qFormat/>
    <w:rsid w:val="00563B50"/>
    <w:pPr>
      <w:numPr>
        <w:numId w:val="0"/>
      </w:numPr>
    </w:pPr>
    <w:rPr>
      <w:rFonts w:asciiTheme="majorHAnsi" w:hAnsiTheme="majorHAnsi" w:cstheme="majorHAnsi"/>
      <w:bCs w:val="0"/>
      <w:sz w:val="36"/>
      <w:szCs w:val="36"/>
    </w:rPr>
  </w:style>
  <w:style w:type="character" w:customStyle="1" w:styleId="PartChar">
    <w:name w:val="Part Char"/>
    <w:basedOn w:val="Heading3Char"/>
    <w:link w:val="Part"/>
    <w:rsid w:val="00563B50"/>
    <w:rPr>
      <w:rFonts w:asciiTheme="majorHAnsi" w:eastAsiaTheme="majorEastAsia" w:hAnsiTheme="majorHAnsi" w:cstheme="majorHAnsi"/>
      <w:b/>
      <w:bCs w:val="0"/>
      <w:color w:val="000000" w:themeColor="text1"/>
      <w:sz w:val="36"/>
      <w:szCs w:val="36"/>
    </w:rPr>
  </w:style>
  <w:style w:type="paragraph" w:styleId="TOC4">
    <w:name w:val="toc 4"/>
    <w:basedOn w:val="Normal"/>
    <w:next w:val="Normal"/>
    <w:autoRedefine/>
    <w:uiPriority w:val="39"/>
    <w:unhideWhenUsed/>
    <w:rsid w:val="002F0289"/>
    <w:pPr>
      <w:spacing w:after="100" w:line="278" w:lineRule="auto"/>
      <w:ind w:left="720"/>
    </w:pPr>
    <w:rPr>
      <w:rFonts w:eastAsiaTheme="minorEastAsia"/>
      <w:sz w:val="24"/>
      <w:szCs w:val="24"/>
      <w:lang w:eastAsia="en-AU"/>
    </w:rPr>
  </w:style>
  <w:style w:type="paragraph" w:styleId="TOC5">
    <w:name w:val="toc 5"/>
    <w:basedOn w:val="Normal"/>
    <w:next w:val="Normal"/>
    <w:autoRedefine/>
    <w:uiPriority w:val="39"/>
    <w:unhideWhenUsed/>
    <w:rsid w:val="002F0289"/>
    <w:pPr>
      <w:spacing w:after="100" w:line="278" w:lineRule="auto"/>
      <w:ind w:left="960"/>
    </w:pPr>
    <w:rPr>
      <w:rFonts w:eastAsiaTheme="minorEastAsia"/>
      <w:sz w:val="24"/>
      <w:szCs w:val="24"/>
      <w:lang w:eastAsia="en-AU"/>
    </w:rPr>
  </w:style>
  <w:style w:type="paragraph" w:styleId="TOC6">
    <w:name w:val="toc 6"/>
    <w:basedOn w:val="Normal"/>
    <w:next w:val="Normal"/>
    <w:autoRedefine/>
    <w:uiPriority w:val="39"/>
    <w:unhideWhenUsed/>
    <w:rsid w:val="002F0289"/>
    <w:pPr>
      <w:spacing w:after="100" w:line="278" w:lineRule="auto"/>
      <w:ind w:left="1200"/>
    </w:pPr>
    <w:rPr>
      <w:rFonts w:eastAsiaTheme="minorEastAsia"/>
      <w:sz w:val="24"/>
      <w:szCs w:val="24"/>
      <w:lang w:eastAsia="en-AU"/>
    </w:rPr>
  </w:style>
  <w:style w:type="paragraph" w:styleId="TOC7">
    <w:name w:val="toc 7"/>
    <w:basedOn w:val="Normal"/>
    <w:next w:val="Normal"/>
    <w:autoRedefine/>
    <w:uiPriority w:val="39"/>
    <w:unhideWhenUsed/>
    <w:rsid w:val="002F0289"/>
    <w:pPr>
      <w:spacing w:after="100" w:line="278" w:lineRule="auto"/>
      <w:ind w:left="1440"/>
    </w:pPr>
    <w:rPr>
      <w:rFonts w:eastAsiaTheme="minorEastAsia"/>
      <w:sz w:val="24"/>
      <w:szCs w:val="24"/>
      <w:lang w:eastAsia="en-AU"/>
    </w:rPr>
  </w:style>
  <w:style w:type="paragraph" w:styleId="TOC8">
    <w:name w:val="toc 8"/>
    <w:basedOn w:val="Normal"/>
    <w:next w:val="Normal"/>
    <w:autoRedefine/>
    <w:uiPriority w:val="39"/>
    <w:unhideWhenUsed/>
    <w:rsid w:val="002F0289"/>
    <w:pPr>
      <w:spacing w:after="100" w:line="278" w:lineRule="auto"/>
      <w:ind w:left="1680"/>
    </w:pPr>
    <w:rPr>
      <w:rFonts w:eastAsiaTheme="minorEastAsia"/>
      <w:sz w:val="24"/>
      <w:szCs w:val="24"/>
      <w:lang w:eastAsia="en-AU"/>
    </w:rPr>
  </w:style>
  <w:style w:type="paragraph" w:styleId="TOC9">
    <w:name w:val="toc 9"/>
    <w:basedOn w:val="Normal"/>
    <w:next w:val="Normal"/>
    <w:autoRedefine/>
    <w:uiPriority w:val="39"/>
    <w:unhideWhenUsed/>
    <w:rsid w:val="002F0289"/>
    <w:pPr>
      <w:spacing w:after="100" w:line="278" w:lineRule="auto"/>
      <w:ind w:left="1920"/>
    </w:pPr>
    <w:rPr>
      <w:rFonts w:eastAsiaTheme="minorEastAsia"/>
      <w:sz w:val="24"/>
      <w:szCs w:val="24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creativecommons.org/publicdomain/zero/1.0/deed.en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sv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9470F1-CACA-4B11-BD27-C91C5909E14A}"/>
      </w:docPartPr>
      <w:docPartBody>
        <w:p w:rsidR="00C47B81" w:rsidRDefault="00C47B81">
          <w:r w:rsidRPr="009D6E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9B7AE8F6929420F8DD3524EBC8152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17B6F-65E2-42F4-8733-74C44E099629}"/>
      </w:docPartPr>
      <w:docPartBody>
        <w:p w:rsidR="00C47B81" w:rsidRDefault="00C47B81" w:rsidP="00C47B81">
          <w:pPr>
            <w:pStyle w:val="69B7AE8F6929420F8DD3524EBC8152F4"/>
          </w:pPr>
          <w:r w:rsidRPr="00E17B1C">
            <w:rPr>
              <w:rStyle w:val="PlaceholderText"/>
            </w:rPr>
            <w:t>[Title]</w:t>
          </w:r>
        </w:p>
      </w:docPartBody>
    </w:docPart>
    <w:docPart>
      <w:docPartPr>
        <w:name w:val="318ABEDE5C2041068C831C07A5A384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C77850-C82A-4FA6-B381-9D95545D2DD4}"/>
      </w:docPartPr>
      <w:docPartBody>
        <w:p w:rsidR="00C47B81" w:rsidRDefault="00C47B81" w:rsidP="00C47B81">
          <w:pPr>
            <w:pStyle w:val="318ABEDE5C2041068C831C07A5A384CC"/>
          </w:pPr>
          <w:r w:rsidRPr="00294298">
            <w:rPr>
              <w:rStyle w:val="PlaceholderText"/>
            </w:rPr>
            <w:t>[Title]</w:t>
          </w:r>
        </w:p>
      </w:docPartBody>
    </w:docPart>
    <w:docPart>
      <w:docPartPr>
        <w:name w:val="E9E414CEEC444A179A561D09A8BFB4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854585-D158-4FE7-8D61-C513359B22E1}"/>
      </w:docPartPr>
      <w:docPartBody>
        <w:p w:rsidR="00C47B81" w:rsidRDefault="00C47B81" w:rsidP="00C47B81">
          <w:pPr>
            <w:pStyle w:val="E9E414CEEC444A179A561D09A8BFB4DA"/>
          </w:pPr>
          <w:r w:rsidRPr="009D6E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3A1714DB7B5402BA8450E63B84ED6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4C22F9-869B-4BD4-BE37-06C5A1A257D4}"/>
      </w:docPartPr>
      <w:docPartBody>
        <w:p w:rsidR="00C47B81" w:rsidRDefault="00C47B81" w:rsidP="00C47B81">
          <w:pPr>
            <w:pStyle w:val="23A1714DB7B5402BA8450E63B84ED674"/>
          </w:pPr>
          <w:r w:rsidRPr="009D6E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F6E1B4282214D6E9D4884B72D9F23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0BA122-7142-440C-B947-450243E5F99A}"/>
      </w:docPartPr>
      <w:docPartBody>
        <w:p w:rsidR="00C47B81" w:rsidRDefault="00C47B81" w:rsidP="00C47B81">
          <w:pPr>
            <w:pStyle w:val="4F6E1B4282214D6E9D4884B72D9F2313"/>
          </w:pPr>
          <w:r w:rsidRPr="00294298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00"/>
    <w:family w:val="auto"/>
    <w:pitch w:val="variable"/>
    <w:sig w:usb0="A00000FF" w:usb1="4000205B" w:usb2="00000000" w:usb3="00000000" w:csb0="00000193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1F7"/>
    <w:rsid w:val="00075CCC"/>
    <w:rsid w:val="001D5B6B"/>
    <w:rsid w:val="002303F3"/>
    <w:rsid w:val="002913C8"/>
    <w:rsid w:val="002D6323"/>
    <w:rsid w:val="00306804"/>
    <w:rsid w:val="00331055"/>
    <w:rsid w:val="00340E19"/>
    <w:rsid w:val="003E3D0C"/>
    <w:rsid w:val="00434374"/>
    <w:rsid w:val="00441071"/>
    <w:rsid w:val="00456AAF"/>
    <w:rsid w:val="00481198"/>
    <w:rsid w:val="004F052C"/>
    <w:rsid w:val="00537FA1"/>
    <w:rsid w:val="005C1E05"/>
    <w:rsid w:val="00601207"/>
    <w:rsid w:val="00774E34"/>
    <w:rsid w:val="0079606B"/>
    <w:rsid w:val="007A4686"/>
    <w:rsid w:val="007B6508"/>
    <w:rsid w:val="007E5325"/>
    <w:rsid w:val="00854E63"/>
    <w:rsid w:val="0090420D"/>
    <w:rsid w:val="00951B3B"/>
    <w:rsid w:val="009520C0"/>
    <w:rsid w:val="0098238C"/>
    <w:rsid w:val="009A3AF8"/>
    <w:rsid w:val="00A20387"/>
    <w:rsid w:val="00A27573"/>
    <w:rsid w:val="00A30309"/>
    <w:rsid w:val="00A30747"/>
    <w:rsid w:val="00A334A9"/>
    <w:rsid w:val="00A776CC"/>
    <w:rsid w:val="00B2629D"/>
    <w:rsid w:val="00B4069C"/>
    <w:rsid w:val="00BC501B"/>
    <w:rsid w:val="00C07421"/>
    <w:rsid w:val="00C47B81"/>
    <w:rsid w:val="00C53EB1"/>
    <w:rsid w:val="00D552A7"/>
    <w:rsid w:val="00D851F7"/>
    <w:rsid w:val="00D96E74"/>
    <w:rsid w:val="00DC18AE"/>
    <w:rsid w:val="00DC573F"/>
    <w:rsid w:val="00EB2285"/>
    <w:rsid w:val="00EE49E7"/>
    <w:rsid w:val="00F33202"/>
    <w:rsid w:val="00F43DF1"/>
    <w:rsid w:val="00FB5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en-A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51F7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47B81"/>
    <w:rPr>
      <w:color w:val="666666"/>
    </w:rPr>
  </w:style>
  <w:style w:type="paragraph" w:customStyle="1" w:styleId="69B7AE8F6929420F8DD3524EBC8152F4">
    <w:name w:val="69B7AE8F6929420F8DD3524EBC8152F4"/>
    <w:rsid w:val="00C47B81"/>
  </w:style>
  <w:style w:type="paragraph" w:customStyle="1" w:styleId="318ABEDE5C2041068C831C07A5A384CC">
    <w:name w:val="318ABEDE5C2041068C831C07A5A384CC"/>
    <w:rsid w:val="00C47B81"/>
  </w:style>
  <w:style w:type="paragraph" w:customStyle="1" w:styleId="E9E414CEEC444A179A561D09A8BFB4DA">
    <w:name w:val="E9E414CEEC444A179A561D09A8BFB4DA"/>
    <w:rsid w:val="00C47B81"/>
  </w:style>
  <w:style w:type="paragraph" w:customStyle="1" w:styleId="23A1714DB7B5402BA8450E63B84ED674">
    <w:name w:val="23A1714DB7B5402BA8450E63B84ED674"/>
    <w:rsid w:val="00C47B81"/>
  </w:style>
  <w:style w:type="paragraph" w:customStyle="1" w:styleId="4F6E1B4282214D6E9D4884B72D9F2313">
    <w:name w:val="4F6E1B4282214D6E9D4884B72D9F2313"/>
    <w:rsid w:val="00C47B8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Unlisted Thoughts">
      <a:dk1>
        <a:sysClr val="windowText" lastClr="000000"/>
      </a:dk1>
      <a:lt1>
        <a:sysClr val="window" lastClr="FFFFFF"/>
      </a:lt1>
      <a:dk2>
        <a:srgbClr val="001940"/>
      </a:dk2>
      <a:lt2>
        <a:srgbClr val="BFBFBF"/>
      </a:lt2>
      <a:accent1>
        <a:srgbClr val="001940"/>
      </a:accent1>
      <a:accent2>
        <a:srgbClr val="FFFF83"/>
      </a:accent2>
      <a:accent3>
        <a:srgbClr val="FF3500"/>
      </a:accent3>
      <a:accent4>
        <a:srgbClr val="33CC66"/>
      </a:accent4>
      <a:accent5>
        <a:srgbClr val="00FFFF"/>
      </a:accent5>
      <a:accent6>
        <a:srgbClr val="400C00"/>
      </a:accent6>
      <a:hlink>
        <a:srgbClr val="007777"/>
      </a:hlink>
      <a:folHlink>
        <a:srgbClr val="404040"/>
      </a:folHlink>
    </a:clrScheme>
    <a:fontScheme name="Open Sans">
      <a:majorFont>
        <a:latin typeface="Open Sans"/>
        <a:ea typeface=""/>
        <a:cs typeface=""/>
      </a:majorFont>
      <a:minorFont>
        <a:latin typeface="Open San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AC5BA-55C5-4BA9-804F-026C48E9E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UT_By-Law_Template.dotx</Template>
  <TotalTime>7</TotalTime>
  <Pages>6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By-Law Name By-Law 20XX</vt:lpstr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By-law Name By-law 20XX</dc:title>
  <dc:subject/>
  <dc:creator>William Luu</dc:creator>
  <cp:keywords/>
  <dc:description/>
  <cp:lastModifiedBy>William Luu</cp:lastModifiedBy>
  <cp:revision>17</cp:revision>
  <cp:lastPrinted>2025-09-02T10:43:00Z</cp:lastPrinted>
  <dcterms:created xsi:type="dcterms:W3CDTF">2025-09-06T15:22:00Z</dcterms:created>
  <dcterms:modified xsi:type="dcterms:W3CDTF">2026-02-15T09:20:00Z</dcterms:modified>
</cp:coreProperties>
</file>